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2179E" w14:textId="3246028A" w:rsidR="00F635E4" w:rsidRDefault="000914C5"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4EA9A5AA" wp14:editId="5D7B6CEB">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7FF25FBC" wp14:editId="24B967F4">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76A1B"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8DB6636"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lastRenderedPageBreak/>
        <w:t>2 Kings 1 Teaching Points and Bible Study Questions</w:t>
      </w:r>
    </w:p>
    <w:p w14:paraId="73ED1CAD" w14:textId="1098211C"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Futility of Seeking Guidance Outside of God</w:t>
      </w:r>
    </w:p>
    <w:p w14:paraId="6A720AB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 King Ahaziah falls through a lattice and seeks guidance from Baal-</w:t>
      </w:r>
      <w:proofErr w:type="spellStart"/>
      <w:r w:rsidRPr="00F6333B">
        <w:rPr>
          <w:rFonts w:eastAsia="Times New Roman"/>
          <w:kern w:val="0"/>
          <w:sz w:val="21"/>
          <w:szCs w:val="21"/>
        </w:rPr>
        <w:t>Zebub</w:t>
      </w:r>
      <w:proofErr w:type="spellEnd"/>
      <w:r w:rsidRPr="00F6333B">
        <w:rPr>
          <w:rFonts w:eastAsia="Times New Roman"/>
          <w:kern w:val="0"/>
          <w:sz w:val="21"/>
          <w:szCs w:val="21"/>
        </w:rPr>
        <w:t>, the god of Ekron, rather than turning to the God of Israel. This teaches us the importance of seeking wisdom and guidance from God alone. As it is written, "If any of you lacks wisdom, let him ask God, who gives generously to all without reproach, and it will be given him" (James 1:5). Trust in the Lord, for He is the source of all truth and wisdom.</w:t>
      </w:r>
    </w:p>
    <w:p w14:paraId="3412D21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Why do you think people often seek guidance outside of God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ensure you seek God's guidance first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How can you recognize and avoid modern "idols" when seeking direction in your life? </w:t>
      </w:r>
    </w:p>
    <w:p w14:paraId="5112CFF7"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Word</w:t>
      </w:r>
    </w:p>
    <w:p w14:paraId="59C10A2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Elijah delivers God's message to Ahaziah, it is clear that God's word is unchanging and certain. Elijah tells the messengers, "Is it because there is no God in Israel that you are going to inquire of Baal-</w:t>
      </w:r>
      <w:proofErr w:type="spellStart"/>
      <w:r w:rsidRPr="00F6333B">
        <w:rPr>
          <w:rFonts w:eastAsia="Times New Roman"/>
          <w:kern w:val="0"/>
          <w:sz w:val="21"/>
          <w:szCs w:val="21"/>
        </w:rPr>
        <w:t>Zebub</w:t>
      </w:r>
      <w:proofErr w:type="spellEnd"/>
      <w:r w:rsidRPr="00F6333B">
        <w:rPr>
          <w:rFonts w:eastAsia="Times New Roman"/>
          <w:kern w:val="0"/>
          <w:sz w:val="21"/>
          <w:szCs w:val="21"/>
        </w:rPr>
        <w:t>, the god of Ekron?" (2 Kings 1:3). This reminds us that God's word is reliable and will always come to pass. We can stand firm on His promises, knowing they are true.</w:t>
      </w:r>
    </w:p>
    <w:p w14:paraId="5DAE4DD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certainty of God's word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word is crucial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the reliability of God's promises? </w:t>
      </w:r>
    </w:p>
    <w:p w14:paraId="686393FE"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BBEC46"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7617C7C" w14:textId="77777777" w:rsidR="006742BC" w:rsidRDefault="006742BC" w:rsidP="00FA1E54">
      <w:pPr>
        <w:spacing w:line="247" w:lineRule="auto"/>
        <w:rPr>
          <w:rFonts w:eastAsia="Times New Roman"/>
          <w:b/>
          <w:bCs/>
          <w:kern w:val="0"/>
          <w:sz w:val="21"/>
          <w:szCs w:val="21"/>
        </w:rPr>
      </w:pPr>
    </w:p>
    <w:p w14:paraId="02ECC6EA" w14:textId="0563F95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Prayer and Obedience</w:t>
      </w:r>
    </w:p>
    <w:p w14:paraId="5097AD0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Elijah's life demonstrates the power of prayer and obedience to God. When he is confronted by the king's men, Elijah prays, and God sends fire from heaven to consume them. This shows us that when we align our actions with God's will and seek Him in prayer, He is faithful to act on our behalf. "The prayer of a righteous man has great power to prevail" (James 5:16).</w:t>
      </w:r>
    </w:p>
    <w:p w14:paraId="65D53A2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incorporate prayer into daily decisions to ensure obedience to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lead to powerful outcomes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obedience that applies to your personal challenges today? </w:t>
      </w:r>
    </w:p>
    <w:p w14:paraId="4025213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6B78318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Ahaziah's refusal to repent and turn to God ultimately leads to his downfall. This serves as a reminder of the importance of repentance in our own lives. God is always ready to forgive and restore us when we turn away from our sins and seek His mercy. "Repent, then, and turn back, so that your sins may be wiped away" (Acts 3:19).</w:t>
      </w:r>
    </w:p>
    <w:p w14:paraId="7D107C6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Ahaziah's refusal to repent inform your response to personal mistakes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repentance in your daily life? </w:t>
      </w:r>
    </w:p>
    <w:p w14:paraId="48EA1DCA"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D80A42"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96855AC" w14:textId="77777777" w:rsidR="006742BC" w:rsidRDefault="006742BC" w:rsidP="00FA1E54">
      <w:pPr>
        <w:spacing w:line="247" w:lineRule="auto"/>
        <w:rPr>
          <w:rFonts w:eastAsia="Times New Roman"/>
          <w:b/>
          <w:bCs/>
          <w:kern w:val="0"/>
          <w:sz w:val="21"/>
          <w:szCs w:val="21"/>
        </w:rPr>
      </w:pPr>
    </w:p>
    <w:p w14:paraId="7C825BF4" w14:textId="270E448B"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Sovereignty Over Life and Death</w:t>
      </w:r>
    </w:p>
    <w:p w14:paraId="300E914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account of Ahaziah's death underscores God's sovereignty over life and death. Despite Ahaziah's attempts to seek healing from false gods, it is ultimately God who holds the power over life. This reminds us to trust in God's plan for our lives, knowing that He is in control of all things. "In His hand is the life of every creature and the breath of all mankind" (Job 12:10).</w:t>
      </w:r>
    </w:p>
    <w:p w14:paraId="53AF038C" w14:textId="77777777" w:rsidR="006742BC" w:rsidRDefault="00FA1E54" w:rsidP="00FA1E54">
      <w:pPr>
        <w:spacing w:line="247" w:lineRule="auto"/>
      </w:pPr>
      <w:r w:rsidRPr="00F6333B">
        <w:rPr>
          <w:rFonts w:eastAsia="Times New Roman"/>
          <w:kern w:val="0"/>
          <w:sz w:val="21"/>
          <w:szCs w:val="21"/>
        </w:rPr>
        <w:t>1. How can recognizing God's sovereignty over life and death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trust from God's control over life and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authority over life and death impact your perspective on challenges?</w:t>
      </w:r>
    </w:p>
    <w:p w14:paraId="4621268D" w14:textId="598B6503"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00D0BD6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Ahaziah's reliance on Baal-</w:t>
      </w:r>
      <w:proofErr w:type="spellStart"/>
      <w:r w:rsidRPr="00F6333B">
        <w:rPr>
          <w:rFonts w:eastAsia="Times New Roman"/>
          <w:kern w:val="0"/>
          <w:sz w:val="21"/>
          <w:szCs w:val="21"/>
        </w:rPr>
        <w:t>Zebub</w:t>
      </w:r>
      <w:proofErr w:type="spellEnd"/>
      <w:r w:rsidRPr="00F6333B">
        <w:rPr>
          <w:rFonts w:eastAsia="Times New Roman"/>
          <w:kern w:val="0"/>
          <w:sz w:val="21"/>
          <w:szCs w:val="21"/>
        </w:rPr>
        <w:t xml:space="preserve"> highlights the dangers of idolatry. When we place our trust in anything other than God, we set ourselves up for failure. This story encourages us to examine our own lives and remove any idols that may be hindering our relationship with God. "Little children, keep yourselves from idols" (1 John 5:21).</w:t>
      </w:r>
    </w:p>
    <w:p w14:paraId="62FDD0A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modern idols help you prioritize your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 over worldly solutions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 lead to different outcomes than seeking guidance from other sources? </w:t>
      </w:r>
    </w:p>
    <w:p w14:paraId="24E5A88B"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3B78A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9F58013" w14:textId="77777777" w:rsidR="006742BC" w:rsidRDefault="006742BC" w:rsidP="00FA1E54">
      <w:pPr>
        <w:spacing w:line="247" w:lineRule="auto"/>
        <w:rPr>
          <w:rFonts w:eastAsia="Times New Roman"/>
          <w:b/>
          <w:bCs/>
          <w:kern w:val="0"/>
          <w:sz w:val="21"/>
          <w:szCs w:val="21"/>
        </w:rPr>
      </w:pPr>
    </w:p>
    <w:p w14:paraId="3E3AB37F" w14:textId="14916C54"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Role of Prophets in Delivering God's Message</w:t>
      </w:r>
    </w:p>
    <w:p w14:paraId="6D04D4B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Elijah's role as a prophet is crucial in delivering God's message to Ahaziah. Prophets serve as God's mouthpiece, bringing His word to the people. This reminds us of the importance of listening to those who speak God's truth and allowing His word to guide our lives. "Surely the Lord GOD does nothing without revealing His plan to His servants the prophets" (Amos 3:7).</w:t>
      </w:r>
    </w:p>
    <w:p w14:paraId="6D62736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discern and respond to God's message in your life like Elijah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deliver messages instead of direct communication?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Elijah's courage in delivering God's message to authority figures? </w:t>
      </w:r>
    </w:p>
    <w:p w14:paraId="74F25CAE"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Faithfulness</w:t>
      </w:r>
    </w:p>
    <w:p w14:paraId="10DA81D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Elijah's unwavering faithfulness to God, even in the face of danger, is a powerful example for us. His commitment to God's commands demonstrates the importance of remaining faithful, regardless of the circumstances. "Be faithful, even unto death, and I will give you the crown of life" (Revelation 2:10).</w:t>
      </w:r>
    </w:p>
    <w:p w14:paraId="29B2D31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Elijah did with King Ahaziah's messengers?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when facing authority figures who oppose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faithful when pressured to compromise your values? </w:t>
      </w:r>
    </w:p>
    <w:p w14:paraId="724E99F0"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CD6EF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9809BBD" w14:textId="77777777" w:rsidR="006742BC" w:rsidRDefault="006742BC" w:rsidP="00FA1E54">
      <w:pPr>
        <w:spacing w:line="247" w:lineRule="auto"/>
        <w:rPr>
          <w:rFonts w:eastAsia="Times New Roman"/>
          <w:b/>
          <w:bCs/>
          <w:kern w:val="0"/>
          <w:sz w:val="21"/>
          <w:szCs w:val="21"/>
        </w:rPr>
      </w:pPr>
    </w:p>
    <w:p w14:paraId="4C59F579" w14:textId="3D27C36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Impact of Leadership Choices</w:t>
      </w:r>
    </w:p>
    <w:p w14:paraId="322AF90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Ahaziah's poor choices as a leader have dire consequences for himself and his people. This serves as a reminder of the impact that leadership can have on others. Whether in our families, workplaces, or communities, we are called to lead with integrity and seek God's guidance in our decisions. "The righteous man leads a blameless life; blessed are his children after him" (Proverbs 20:7).</w:t>
      </w:r>
    </w:p>
    <w:p w14:paraId="35A1364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a leader's reliance on God influence the outcomes of their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King Ahaziah's choices led to negative consequences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Elijah's response to King Ahaziah's messengers? </w:t>
      </w:r>
    </w:p>
    <w:p w14:paraId="04AAF684"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DBFE17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Throughout 2 Kings 1, we see God's presence with Elijah, guiding and protecting him. This assurance of God's presence is available to us as well. No matter what challenges we face, we can trust that God is with us, providing strength and comfort. "Be strong and courageous. Do not be afraid or discouraged, for the LORD your God is with you wherever you go" (Joshua 1:9).</w:t>
      </w:r>
    </w:p>
    <w:p w14:paraId="3538B4CC"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seek assurance of God's presence in challenging situations like Elijah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evident in Elijah's encounters with the king's messengers?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presence in your life?</w:t>
      </w:r>
      <w:r w:rsidRPr="001B37DC">
        <w:br w:type="page"/>
      </w:r>
    </w:p>
    <w:p w14:paraId="5B7CBC8A"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2 Teaching Points and Bible Study Questions</w:t>
      </w:r>
    </w:p>
    <w:p w14:paraId="5B59F071" w14:textId="15E3808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Faithful Mentorship</w:t>
      </w:r>
    </w:p>
    <w:p w14:paraId="246A17F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 we witness the profound relationship between Elijah and Elisha, a testament to the power of faithful mentorship. Elijah, a seasoned prophet, invests in Elisha, preparing him for the divine calling ahead. This relationship reminds us of the importance of seeking and providing godly mentorship. As Proverbs 27:17 says, "As iron sharpens iron, so one man sharpens another." Surround yourself with those who will sharpen your faith and guide you in truth.</w:t>
      </w:r>
    </w:p>
    <w:p w14:paraId="1526FED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Elisha's dedication to Elijah in your own mentorship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a mentor, and how can you actively seek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faithful mentorship require commitment, and how can you demonstrate this in your life? </w:t>
      </w:r>
    </w:p>
    <w:p w14:paraId="140AF48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Perseverance</w:t>
      </w:r>
    </w:p>
    <w:p w14:paraId="03533C3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journey with Elijah is marked by perseverance. Despite being encouraged to stay behind, Elisha insists on following Elijah to the very end. His determination is a powerful lesson in perseverance, echoing the words of Galatians 6:9, "Let us not grow weary in well-doing, for in due time we will reap a harvest if we do not give up." Stay the course, and trust in God's timing.</w:t>
      </w:r>
    </w:p>
    <w:p w14:paraId="2B395EF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Elisha's perseverance inspire you to remain steadfast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achieving your spiritual and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journey about staying committed despite obstacles? </w:t>
      </w:r>
    </w:p>
    <w:p w14:paraId="788BBB0C"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D4FFF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196CC22" w14:textId="77777777" w:rsidR="006742BC" w:rsidRDefault="006742BC" w:rsidP="00FA1E54">
      <w:pPr>
        <w:spacing w:line="247" w:lineRule="auto"/>
        <w:rPr>
          <w:rFonts w:eastAsia="Times New Roman"/>
          <w:b/>
          <w:bCs/>
          <w:kern w:val="0"/>
          <w:sz w:val="21"/>
          <w:szCs w:val="21"/>
        </w:rPr>
      </w:pPr>
    </w:p>
    <w:p w14:paraId="52FD4642" w14:textId="136DAD1C"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Significance of Spiritual Inheritance</w:t>
      </w:r>
    </w:p>
    <w:p w14:paraId="597D2D9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request for a double portion of Elijah's spirit highlights the importance of spiritual inheritance. This isn't about material wealth but about receiving a legacy of faith and power. As 2 Timothy 1:6 encourages, "Fan into flame the gift of God, which is in you." Seek to inherit and pass on a legacy of faith that impacts generations.</w:t>
      </w:r>
    </w:p>
    <w:p w14:paraId="324BBF7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actively seek and prepare for a spiritual inheritance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Elisha's request for a double portion was significant for his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pass on a meaningful spiritual legacy to others? </w:t>
      </w:r>
    </w:p>
    <w:p w14:paraId="1EFE2E5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Appointments</w:t>
      </w:r>
    </w:p>
    <w:p w14:paraId="1844E38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Elijah's ascension in a whirlwind is a dramatic reminder of divine appointments. God orchestrates moments in our lives that are beyond our understanding. As Jeremiah 29:11 assures us, "For I know the plans I have for you, declares the LORD, plans to prosper you and not to harm you, plans to give you hope and a future." Trust in His divine timing and appointments.</w:t>
      </w:r>
    </w:p>
    <w:p w14:paraId="25DA5C2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prepare for divine appointments in your daily life like Elisha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Elisha was chosen for a divine appointment, and how can you be ready?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response to Elijah's departure about trusting in divine timing? </w:t>
      </w:r>
    </w:p>
    <w:p w14:paraId="554D3FAE"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7F006C"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A895100" w14:textId="77777777" w:rsidR="006742BC" w:rsidRDefault="006742BC" w:rsidP="00FA1E54">
      <w:pPr>
        <w:spacing w:line="247" w:lineRule="auto"/>
        <w:rPr>
          <w:rFonts w:eastAsia="Times New Roman"/>
          <w:b/>
          <w:bCs/>
          <w:kern w:val="0"/>
          <w:sz w:val="21"/>
          <w:szCs w:val="21"/>
        </w:rPr>
      </w:pPr>
    </w:p>
    <w:p w14:paraId="450F473F" w14:textId="6340083F"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God's Presence</w:t>
      </w:r>
    </w:p>
    <w:p w14:paraId="762D235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Elijah is taken up, Elisha is left with his cloak, a symbol of God's enduring presence. This moment underscores that while leaders may change, God's presence remains constant. As Hebrews 13:5 promises, "Never will I leave you; never will I forsake you." Lean on the assurance of His unchanging presence in your life.</w:t>
      </w:r>
    </w:p>
    <w:p w14:paraId="27D64F7F" w14:textId="77777777" w:rsidR="006742BC" w:rsidRDefault="00FA1E54" w:rsidP="00FA1E54">
      <w:pPr>
        <w:spacing w:line="247" w:lineRule="auto"/>
      </w:pPr>
      <w:r w:rsidRPr="00F6333B">
        <w:rPr>
          <w:rFonts w:eastAsia="Times New Roman"/>
          <w:kern w:val="0"/>
          <w:sz w:val="21"/>
          <w:szCs w:val="21"/>
        </w:rPr>
        <w:t>1. How can you recognize and respond to God's presence in your daily life like Elisha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God's presence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Elisha's faith was strengthened by witnessing Elijah's departure?</w:t>
      </w:r>
    </w:p>
    <w:p w14:paraId="261A3604" w14:textId="16391B3A"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of God's Word</w:t>
      </w:r>
    </w:p>
    <w:p w14:paraId="5696FD2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first act after Elijah's departure is to part the Jordan River, demonstrating the authority of God's word. This act mirrors Elijah's earlier miracle, showing that God's power is not limited to one person. As Isaiah 55:11 declares, "So is My word that goes out from My mouth: It will not return to Me empty." Trust in the authority and power of God's word in your life.</w:t>
      </w:r>
    </w:p>
    <w:p w14:paraId="7979FEB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Elisha's trust in God's word to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Elisha's authority was recognized after Elijah's departure?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 about relying on God's promises in challenging situations? </w:t>
      </w:r>
    </w:p>
    <w:p w14:paraId="1F1DAB0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CB84A1"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697CA88" w14:textId="77777777" w:rsidR="006742BC" w:rsidRDefault="006742BC" w:rsidP="00FA1E54">
      <w:pPr>
        <w:spacing w:line="247" w:lineRule="auto"/>
        <w:rPr>
          <w:rFonts w:eastAsia="Times New Roman"/>
          <w:b/>
          <w:bCs/>
          <w:kern w:val="0"/>
          <w:sz w:val="21"/>
          <w:szCs w:val="21"/>
        </w:rPr>
      </w:pPr>
    </w:p>
    <w:p w14:paraId="582D3B2C" w14:textId="1EABF9B8"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Call to Boldness</w:t>
      </w:r>
    </w:p>
    <w:p w14:paraId="5A43E38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boldness in asking for a double portion of Elijah's spirit is a call for us to approach God with confidence. Hebrews 4:16 encourages us, "Let us then approach God's throne of grace with confidence." Be bold in your prayers and in your pursuit of God's will for your life.</w:t>
      </w:r>
    </w:p>
    <w:p w14:paraId="797C4BA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Elisha's boldness in following Elijah inspire you to pursue your own calling with courage?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stepping out in faith like Elisha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boldness is essential when facing challenges in your spiritual journey? </w:t>
      </w:r>
    </w:p>
    <w:p w14:paraId="306FBD9B"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49C9BF1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journey is marked by obedience, a key component of his success. His willingness to follow Elijah and heed God's call is a reminder of the necessity of obedience in our walk with God. As James 1:22 instructs, "Do not merely listen to the word, and so deceive yourselves. Do what it says." Obedience is the pathway to experiencing God's promises.</w:t>
      </w:r>
    </w:p>
    <w:p w14:paraId="5BB4E91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Elisha's obedience to Elijah inspire your daily commitment to follow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Elisha to receive Elijah's mantle and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obedience that applies to your personal or professional life today? </w:t>
      </w:r>
    </w:p>
    <w:p w14:paraId="16462210"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5D028C"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BE5529C" w14:textId="77777777" w:rsidR="006742BC" w:rsidRDefault="006742BC" w:rsidP="00FA1E54">
      <w:pPr>
        <w:spacing w:line="247" w:lineRule="auto"/>
        <w:rPr>
          <w:rFonts w:eastAsia="Times New Roman"/>
          <w:b/>
          <w:bCs/>
          <w:kern w:val="0"/>
          <w:sz w:val="21"/>
          <w:szCs w:val="21"/>
        </w:rPr>
      </w:pPr>
    </w:p>
    <w:p w14:paraId="465FDEDE" w14:textId="3237A5E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Impact of God's Miracles</w:t>
      </w:r>
    </w:p>
    <w:p w14:paraId="66F5C29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miracles performed by Elisha, beginning with the parting of the Jordan, demonstrate the impact of God's power in our lives. These acts are not just historical events but reminders of God's ability to intervene in our circumstances. As Psalm 77:14 proclaims, "You are the God who works wonders." Expect and believe in His miraculous power today.</w:t>
      </w:r>
    </w:p>
    <w:p w14:paraId="7D37E45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witnessing God's miracles in your life strengthen your faith and influence others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miracles to communicate His power and presence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experiencing and recognizing God's miracles in everyday life? </w:t>
      </w:r>
    </w:p>
    <w:p w14:paraId="643EC4C0"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570EE4F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Finally, 2 Kings 2 reassures us of God's faithfulness. Elijah's departure and Elisha's rise to leadership show that God's plans are never thwarted. Lamentations 3:22-23 reminds us, "Because of the LORD's great love we are not consumed, for His compassions never fail. They are new every morning; great is Your faithfulness." Rest in the assurance of His unwavering faithfulness in every season of life.</w:t>
      </w:r>
    </w:p>
    <w:p w14:paraId="7172FB85"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witnessing God's faithfulness in others' lives strengthen your own trust in Him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remember God's past faithfulness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Elisha's request for a double portion reflects assurance in God's promises?</w:t>
      </w:r>
      <w:r w:rsidRPr="001B37DC">
        <w:br w:type="page"/>
      </w:r>
    </w:p>
    <w:p w14:paraId="63282011"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3 Teaching Points and Bible Study Questions</w:t>
      </w:r>
    </w:p>
    <w:p w14:paraId="156304AB" w14:textId="479EF88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Seek Divine Guidance First</w:t>
      </w:r>
    </w:p>
    <w:p w14:paraId="12B6DB7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3, we see the kings of Israel, Judah, and Edom facing a dire situation with no water for their armies. Instead of relying solely on their own strategies, they sought the counsel of the prophet Elisha. This teaches us the importance of seeking God's guidance before making decisions. As Proverbs 3:5-6 reminds us, "Trust in the LORD with all your heart, and lean not on your own understanding; in all your ways acknowledge Him, and He will make your paths straight."</w:t>
      </w:r>
    </w:p>
    <w:p w14:paraId="0C0DC7F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seeking divine guidance first change your approach to difficult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their own plans before seeking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seeking God's guidance in your personal and professional life? </w:t>
      </w:r>
    </w:p>
    <w:p w14:paraId="07BDD60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in Unexpected Ways</w:t>
      </w:r>
    </w:p>
    <w:p w14:paraId="18C8AF5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Elisha instructed the kings to dig ditches in the valley, it seemed like an odd solution. Yet, God filled those ditches with water without rain, demonstrating His ability to provide in unexpected ways. This reminds us that God’s methods may not always align with our expectations, but His provision is always perfect. As Ephesians 3:20 says, "Now to Him who is able to do immeasurably more than all we ask or imagine, according to His power that is at work within us."</w:t>
      </w:r>
    </w:p>
    <w:p w14:paraId="65FAC26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trust God's provision in unexpected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provides in ways we don't anticipate, and how can this strengthen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God's unexpected solutions during challenging times? </w:t>
      </w:r>
    </w:p>
    <w:p w14:paraId="78BEA038"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51179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D1BD054" w14:textId="77777777" w:rsidR="006742BC" w:rsidRDefault="006742BC" w:rsidP="00FA1E54">
      <w:pPr>
        <w:spacing w:line="247" w:lineRule="auto"/>
        <w:rPr>
          <w:rFonts w:eastAsia="Times New Roman"/>
          <w:b/>
          <w:bCs/>
          <w:kern w:val="0"/>
          <w:sz w:val="21"/>
          <w:szCs w:val="21"/>
        </w:rPr>
      </w:pPr>
    </w:p>
    <w:p w14:paraId="60005BDB" w14:textId="07038541"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Unity</w:t>
      </w:r>
    </w:p>
    <w:p w14:paraId="08D0BF1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alliance of the three kings shows the strength found in unity. When we come together with a common purpose, especially in faith, we can achieve great things. Ecclesiastes 4:12 states, "Though one may be overpowered, two can defend themselves. A cord of three strands is not quickly broken."</w:t>
      </w:r>
    </w:p>
    <w:p w14:paraId="4B40C49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unity among diverse groups lead to overcoming challenges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kings' success against Moab?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workplace or family? </w:t>
      </w:r>
    </w:p>
    <w:p w14:paraId="0EC24413"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Action</w:t>
      </w:r>
    </w:p>
    <w:p w14:paraId="4DBA4C5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command to dig ditches required faith and action from the people. They had to trust in God’s promise and act on it. James 2:17 reminds us, "So too, faith by itself, if it does not result in action, is dead." Our faith should inspire us to take steps forward, trusting in God’s promises.</w:t>
      </w:r>
    </w:p>
    <w:p w14:paraId="7F10863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demonstrate faith in action when facing overwhelming challenges like the kings in 2 Kings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guidance in uncertain situations, as seen in 2 Kings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requires action, and how can you apply this in your daily life? </w:t>
      </w:r>
    </w:p>
    <w:p w14:paraId="59568328"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D4DC97"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49549D7" w14:textId="77777777" w:rsidR="006742BC" w:rsidRDefault="006742BC" w:rsidP="00FA1E54">
      <w:pPr>
        <w:spacing w:line="247" w:lineRule="auto"/>
        <w:rPr>
          <w:rFonts w:eastAsia="Times New Roman"/>
          <w:b/>
          <w:bCs/>
          <w:kern w:val="0"/>
          <w:sz w:val="21"/>
          <w:szCs w:val="21"/>
        </w:rPr>
      </w:pPr>
    </w:p>
    <w:p w14:paraId="37F9E48A" w14:textId="011F3087"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Sovereignty Over Nature</w:t>
      </w:r>
    </w:p>
    <w:p w14:paraId="08C1660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miraculous provision of water without rain highlights God’s sovereignty over nature. He is the Creator who commands the elements. Psalm 24:1 declares, "The earth is the LORD’s, and the fullness thereof, the world and all who dwell therein."</w:t>
      </w:r>
    </w:p>
    <w:p w14:paraId="78D6E520" w14:textId="77777777" w:rsidR="006742BC" w:rsidRDefault="00FA1E54" w:rsidP="00FA1E54">
      <w:pPr>
        <w:spacing w:line="247" w:lineRule="auto"/>
      </w:pPr>
      <w:r w:rsidRPr="00F6333B">
        <w:rPr>
          <w:rFonts w:eastAsia="Times New Roman"/>
          <w:kern w:val="0"/>
          <w:sz w:val="21"/>
          <w:szCs w:val="21"/>
        </w:rPr>
        <w:t>1. How can you trust God's control over nature in your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through natural events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sovereignty over nature can strengthen your faith?</w:t>
      </w:r>
    </w:p>
    <w:p w14:paraId="2B2F05BA" w14:textId="700E8A2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Leadership</w:t>
      </w:r>
    </w:p>
    <w:p w14:paraId="45FB8AB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role as a prophet and leader was crucial in guiding the kings. His reliance on God’s wisdom set an example of godly leadership. As leaders, we should strive to reflect God’s character and seek His guidance. Proverbs 11:14 says, "For lack of guidance, a nation falls, but with many counselors comes deliverance."</w:t>
      </w:r>
    </w:p>
    <w:p w14:paraId="5E052F4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Jehoshaphat's example of seeking God's guidance in your leadership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was crucial for the alliance's success against Moab?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role about the impact of spiritual insight in leadership? </w:t>
      </w:r>
    </w:p>
    <w:p w14:paraId="765F7078"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C10024"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8F2D88F" w14:textId="77777777" w:rsidR="006742BC" w:rsidRDefault="006742BC" w:rsidP="00FA1E54">
      <w:pPr>
        <w:spacing w:line="247" w:lineRule="auto"/>
        <w:rPr>
          <w:rFonts w:eastAsia="Times New Roman"/>
          <w:b/>
          <w:bCs/>
          <w:kern w:val="0"/>
          <w:sz w:val="21"/>
          <w:szCs w:val="21"/>
        </w:rPr>
      </w:pPr>
    </w:p>
    <w:p w14:paraId="07F465E2" w14:textId="412F26D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45F5387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God promised victory to the kings through Elisha, and He delivered. This underscores God’s faithfulness to His promises. Numbers 23:19 assures us, "God is not a man, that He should lie, nor a son of man, that He should change His mind. Does He speak and not act? Does He promise and not fulfill?"</w:t>
      </w:r>
    </w:p>
    <w:p w14:paraId="6B83EAE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faithfulness when facing overwhelming challenges like the kings in 2 Kings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the victory over Moab?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faithfulness matter in your daily decision-making? </w:t>
      </w:r>
    </w:p>
    <w:p w14:paraId="3ED73FD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62B8DD4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Moabites’ rebellion against Israel serves as a reminder of the consequences of disobedience to God’s commands. Deuteronomy 28 outlines blessings for obedience and curses for disobedience, emphasizing the importance of aligning our lives with God’s will.</w:t>
      </w:r>
    </w:p>
    <w:p w14:paraId="690D627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decisions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disobedience to improve future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disobedience motivate you to follow God's guidance more closely? </w:t>
      </w:r>
    </w:p>
    <w:p w14:paraId="45B3F566"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5211D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3B543A6" w14:textId="77777777" w:rsidR="006742BC" w:rsidRDefault="006742BC" w:rsidP="00FA1E54">
      <w:pPr>
        <w:spacing w:line="247" w:lineRule="auto"/>
        <w:rPr>
          <w:rFonts w:eastAsia="Times New Roman"/>
          <w:b/>
          <w:bCs/>
          <w:kern w:val="0"/>
          <w:sz w:val="21"/>
          <w:szCs w:val="21"/>
        </w:rPr>
      </w:pPr>
    </w:p>
    <w:p w14:paraId="4186D36F" w14:textId="7E8371E4"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Glory in Victory</w:t>
      </w:r>
    </w:p>
    <w:p w14:paraId="6C6A144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victory over Moab was not just a military success but a testament to God’s power and glory. When we achieve victories in life, it’s an opportunity to give glory to God, acknowledging His hand in our success. Psalm 115:1 says, "Not to us, O LORD, not to us, but to Your name be the glory, because of Your loving devotion, because of Your faithfulness."</w:t>
      </w:r>
    </w:p>
    <w:p w14:paraId="3C97CDA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celebrate God's glory in your personal victories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uses unexpected means to achieve victory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glory is prioritized in your successes? </w:t>
      </w:r>
    </w:p>
    <w:p w14:paraId="26B9DAAF"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Worship in Warfare</w:t>
      </w:r>
    </w:p>
    <w:p w14:paraId="430742F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request for a harpist before delivering God’s message highlights the role of worship in spiritual warfare. Worship invites God’s presence and power into our battles. As 2 Chronicles 20:21-22 illustrates, "After consulting the people, Jehoshaphat appointed men to sing to the LORD and to praise Him for the splendor of His holiness as they went out at the head of the army, saying: 'Give thanks to the LORD, for His loving devotion endures forever.' As they began to sing and praise, the LORD set ambushes against the men of Ammon, Moab, and Mount Seir who were invading Judah, and they were defeated."</w:t>
      </w:r>
    </w:p>
    <w:p w14:paraId="089FE973"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worship influence your mindset and actions during personal or spiritual battles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was significant in the Israelites' preparation for battle in 2 Kings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role does worship play in your life when facing challenges or conflicts?</w:t>
      </w:r>
      <w:r w:rsidRPr="001B37DC">
        <w:br w:type="page"/>
      </w:r>
    </w:p>
    <w:p w14:paraId="79CBA8B5"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4 Teaching Points and Bible Study Questions</w:t>
      </w:r>
    </w:p>
    <w:p w14:paraId="15140FFB" w14:textId="2BF0FF9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Faith and Obedience</w:t>
      </w:r>
    </w:p>
    <w:p w14:paraId="3DB5DD2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4, we see the widow's faith in action as she follows Elisha's instructions to gather empty jars. Her obedience to God's word through the prophet results in a miraculous provision of oil. This story reminds us that faith, when coupled with obedience, can lead to divine intervention. As James 2:17 says, "So too, faith by itself, if it does not result in action, is dead." Trusting God and acting on His word can open the door to His blessings.</w:t>
      </w:r>
    </w:p>
    <w:p w14:paraId="04F1501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widow's faith and obedience in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experiencing God's provision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Shunammite woman's actions about trusting God's promises? </w:t>
      </w:r>
    </w:p>
    <w:p w14:paraId="389A9464"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Knows No Limits</w:t>
      </w:r>
    </w:p>
    <w:p w14:paraId="1D3B9AD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widow's oil did not stop flowing until every jar was filled. This illustrates that God's provision is abundant and limitless. Philippians 4:19 assures us, "And my God will supply all your needs according to His glorious riches in Christ Jesus." When we rely on God, He provides beyond our expectations, meeting our needs in ways we might not foresee.</w:t>
      </w:r>
    </w:p>
    <w:p w14:paraId="12B0142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provision in situations where resources seem insufficient or impossible?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utilize the resources God has already provided?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sometimes uses unexpected means to provide for our needs? </w:t>
      </w:r>
    </w:p>
    <w:p w14:paraId="3C2CF08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B62E6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A59BFD3" w14:textId="77777777" w:rsidR="006742BC" w:rsidRDefault="006742BC" w:rsidP="00FA1E54">
      <w:pPr>
        <w:spacing w:line="247" w:lineRule="auto"/>
        <w:rPr>
          <w:rFonts w:eastAsia="Times New Roman"/>
          <w:b/>
          <w:bCs/>
          <w:kern w:val="0"/>
          <w:sz w:val="21"/>
          <w:szCs w:val="21"/>
        </w:rPr>
      </w:pPr>
    </w:p>
    <w:p w14:paraId="080110A8" w14:textId="051E66C8"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Seeking Godly Counsel</w:t>
      </w:r>
    </w:p>
    <w:p w14:paraId="2BE8A84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The widow sought Elisha's guidance in her time of need, demonstrating the value of seeking wisdom from those who walk closely with God. Proverbs 11:14 tells us,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Surrounding ourselves with godly mentors can help us navigate life's challenges with wisdom and grace.</w:t>
      </w:r>
    </w:p>
    <w:p w14:paraId="178C0B2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seeking godly counsel impact your decision-making in challenging situations like the widow's crisis in 2 Kings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Shunammite woman sought Elisha's counsel instead of relying solely on her own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guidance that applies to seeking advice in your personal life today? </w:t>
      </w:r>
    </w:p>
    <w:p w14:paraId="72939CF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Cares for the Vulnerable</w:t>
      </w:r>
    </w:p>
    <w:p w14:paraId="23F9C7D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story of the widow and her sons highlights God's compassion for those in distress. Psalm 68:5 describes God as "a father to the fatherless, a defender of widows." This passage reassures us that God is attentive to the needs of the vulnerable and is always ready to provide comfort and support.</w:t>
      </w:r>
    </w:p>
    <w:p w14:paraId="40742C6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support those in need, like Elisha did for the widow and her sons?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prioritizes helping the vulnerable, as seen in the story of the Shunammite woman?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in your community to reflect God's care for the vulnerable? </w:t>
      </w:r>
    </w:p>
    <w:p w14:paraId="6AF83B68"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05B66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57363F9" w14:textId="77777777" w:rsidR="006742BC" w:rsidRDefault="006742BC" w:rsidP="00FA1E54">
      <w:pPr>
        <w:spacing w:line="247" w:lineRule="auto"/>
        <w:rPr>
          <w:rFonts w:eastAsia="Times New Roman"/>
          <w:b/>
          <w:bCs/>
          <w:kern w:val="0"/>
          <w:sz w:val="21"/>
          <w:szCs w:val="21"/>
        </w:rPr>
      </w:pPr>
    </w:p>
    <w:p w14:paraId="43D7D564" w14:textId="31347B8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Miracles Happen in Everyday Life</w:t>
      </w:r>
    </w:p>
    <w:p w14:paraId="4A2227B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miracles, from multiplying oil to raising the Shunammite's son, show that God's power is not confined to grand events. He works in the ordinary moments of life. As Jesus said in Matthew 19:26, "With man this is impossible, but with God all things are possible." We should remain open to seeing God's hand in our daily experiences.</w:t>
      </w:r>
    </w:p>
    <w:p w14:paraId="60B52FC3" w14:textId="77777777" w:rsidR="006742BC" w:rsidRDefault="00FA1E54" w:rsidP="00FA1E54">
      <w:pPr>
        <w:spacing w:line="247" w:lineRule="auto"/>
      </w:pPr>
      <w:r w:rsidRPr="00F6333B">
        <w:rPr>
          <w:rFonts w:eastAsia="Times New Roman"/>
          <w:kern w:val="0"/>
          <w:sz w:val="21"/>
          <w:szCs w:val="21"/>
        </w:rPr>
        <w:t>1. How can you recognize and appreciate small miracles in your daily life like the widow's 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divine provision during challenging times, as Elisha's followers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seek help and guidance when facing life's difficulties, as the Shunammite woman did?</w:t>
      </w:r>
    </w:p>
    <w:p w14:paraId="10D8672A" w14:textId="302D9B8D"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Hospitality Opens Doors to Blessings</w:t>
      </w:r>
    </w:p>
    <w:p w14:paraId="58FA5DA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Shunammite woman’s hospitality towards Elisha led to the blessing of a long-desired son. Hebrews 13:2 encourages us, "Do not neglect to show hospitality to strangers, for by so doing some people have entertained angels without knowing it." Welcoming others into our lives can lead to unexpected blessings and divine encounters.</w:t>
      </w:r>
    </w:p>
    <w:p w14:paraId="17E857C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practicing hospitality in your community lead to unexpected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is emphasized as a pathway to receiving God's favor and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hospitality a regular part of your daily routine? </w:t>
      </w:r>
    </w:p>
    <w:p w14:paraId="7B3E53CF"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9AEB52"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0D7377C" w14:textId="77777777" w:rsidR="006742BC" w:rsidRDefault="006742BC" w:rsidP="00FA1E54">
      <w:pPr>
        <w:spacing w:line="247" w:lineRule="auto"/>
        <w:rPr>
          <w:rFonts w:eastAsia="Times New Roman"/>
          <w:b/>
          <w:bCs/>
          <w:kern w:val="0"/>
          <w:sz w:val="21"/>
          <w:szCs w:val="21"/>
        </w:rPr>
      </w:pPr>
    </w:p>
    <w:p w14:paraId="477CC516" w14:textId="2A426987"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 Honors Our Desires</w:t>
      </w:r>
    </w:p>
    <w:p w14:paraId="18A1BBA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Shunammite woman did not ask for a son, yet God granted her heart's unspoken desire. Psalm 37:4 promises, "Delight yourself in the LORD, and He will give you the desires of your heart." When we align our hearts with God's will, He often fulfills our deepest longings in His perfect timing.</w:t>
      </w:r>
    </w:p>
    <w:p w14:paraId="0FA7D2C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 with your desires like the Shunammite woman did with her 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Elisha's response to the widow's need for 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honors desires that align with His purpose, as seen in this chapter? </w:t>
      </w:r>
    </w:p>
    <w:p w14:paraId="344DD41E"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Persistence in Prayer</w:t>
      </w:r>
    </w:p>
    <w:p w14:paraId="28CF42B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the Shunammite's son died, she persistently sought Elisha, refusing to leave without him. Her determination reflects the power of persistent prayer. Luke 18:1 encourages us to "always pray and not give up." God hears our cries and responds to our faith-filled persistence.</w:t>
      </w:r>
    </w:p>
    <w:p w14:paraId="32401D3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demonstrate persistence in prayer when facing seemingly impossible situations like the Shunammite woman?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maintaining persistence in prayer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persistence in prayer matter, and how can it strengthen your faith in daily life? </w:t>
      </w:r>
    </w:p>
    <w:p w14:paraId="055D9CD2"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7C724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AFD9A94" w14:textId="77777777" w:rsidR="006742BC" w:rsidRDefault="006742BC" w:rsidP="00FA1E54">
      <w:pPr>
        <w:spacing w:line="247" w:lineRule="auto"/>
        <w:rPr>
          <w:rFonts w:eastAsia="Times New Roman"/>
          <w:b/>
          <w:bCs/>
          <w:kern w:val="0"/>
          <w:sz w:val="21"/>
          <w:szCs w:val="21"/>
        </w:rPr>
      </w:pPr>
    </w:p>
    <w:p w14:paraId="60AD5E35" w14:textId="5E38901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 Restores Life</w:t>
      </w:r>
    </w:p>
    <w:p w14:paraId="7603FCE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raising of the Shunammite's son is a powerful testament to God's ability to restore life. John 11:25 reminds us, "I am the resurrection and the life. Whoever believes in Me will live, even though he dies." This miracle foreshadows the ultimate resurrection through Christ, offering hope of eternal life to all believers.</w:t>
      </w:r>
    </w:p>
    <w:p w14:paraId="120B22F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 to restore hope in seemingly impossible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faith in God's power to restore?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challenges before bringing restoration, and how can this shape your perspective? </w:t>
      </w:r>
    </w:p>
    <w:p w14:paraId="5048EB71"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Word is Reliable</w:t>
      </w:r>
    </w:p>
    <w:p w14:paraId="187D311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Throughout 2 Kings 4, God's promises through Elisha are fulfilled, demonstrating the reliability of His word. Isaiah 55:11 assures us, "So is My word that goes out from My mouth: It will not return to Me empty, but will accomplish what I desire and achieve the purpose for which I sent it." We can trust that God's word is true and will come to pass in our lives.</w:t>
      </w:r>
    </w:p>
    <w:p w14:paraId="15D1B799"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promises in uncertain situations like the widow in 2 Kings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Shunammite woman believed Elisha's word despite her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in God's reliability during personal challenges?</w:t>
      </w:r>
      <w:r w:rsidRPr="001B37DC">
        <w:br w:type="page"/>
      </w:r>
    </w:p>
    <w:p w14:paraId="297D1371"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5 Teaching Points and Bible Study Questions</w:t>
      </w:r>
    </w:p>
    <w:p w14:paraId="3E5FABFE" w14:textId="2E1FE4C7"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Humility Opens Doors to Healing</w:t>
      </w:r>
    </w:p>
    <w:p w14:paraId="7756163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5, we meet Naaman, a powerful commander afflicted with leprosy. Despite his status, it was the humble advice of a young servant girl that set him on the path to healing. This story reminds us that "God opposes the proud, but gives grace to the humble" (James 4:6). Embracing humility can lead to unexpected blessings and divine intervention.</w:t>
      </w:r>
    </w:p>
    <w:p w14:paraId="3C9F789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practicing humility in your daily life lead to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receiving help and guidance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humble attitude when facing challenges or seeking solutions? </w:t>
      </w:r>
    </w:p>
    <w:p w14:paraId="4CE1809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Overcomes Doubt</w:t>
      </w:r>
    </w:p>
    <w:p w14:paraId="020EC48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Naaman initially doubted the simple instructions given by the prophet Elisha to wash in the Jordan River. However, when he finally acted in faith, he was healed. This teaches us that faith, even when it seems illogical, can lead to miraculous outcomes. As Hebrews 11:1 </w:t>
      </w:r>
      <w:proofErr w:type="gramStart"/>
      <w:r w:rsidRPr="00F6333B">
        <w:rPr>
          <w:rFonts w:eastAsia="Times New Roman"/>
          <w:kern w:val="0"/>
          <w:sz w:val="21"/>
          <w:szCs w:val="21"/>
        </w:rPr>
        <w:t>states</w:t>
      </w:r>
      <w:proofErr w:type="gramEnd"/>
      <w:r w:rsidRPr="00F6333B">
        <w:rPr>
          <w:rFonts w:eastAsia="Times New Roman"/>
          <w:kern w:val="0"/>
          <w:sz w:val="21"/>
          <w:szCs w:val="21"/>
        </w:rPr>
        <w:t>, "Now faith is the assurance of what we hope for and the certainty of what we do not see."</w:t>
      </w:r>
    </w:p>
    <w:p w14:paraId="0B960DD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strengthen your faith when faced with doubts like Naaman's initial skepticism?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Naaman's servants' encouragement was crucial in overcoming his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guidance despite uncertainties? </w:t>
      </w:r>
    </w:p>
    <w:p w14:paraId="2964F8F8"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1292A8"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0BEAD72" w14:textId="77777777" w:rsidR="006742BC" w:rsidRDefault="006742BC" w:rsidP="00FA1E54">
      <w:pPr>
        <w:spacing w:line="247" w:lineRule="auto"/>
        <w:rPr>
          <w:rFonts w:eastAsia="Times New Roman"/>
          <w:b/>
          <w:bCs/>
          <w:kern w:val="0"/>
          <w:sz w:val="21"/>
          <w:szCs w:val="21"/>
        </w:rPr>
      </w:pPr>
    </w:p>
    <w:p w14:paraId="169DBDB0" w14:textId="6F913582"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 Uses the Unexpected</w:t>
      </w:r>
    </w:p>
    <w:p w14:paraId="3C82C57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young servant girl, a captive in a foreign land, played a crucial role in Naaman's healing. Her faith and courage to speak up demonstrate that God can use anyone, regardless of their circumstances, to fulfill His purposes. "But God chose the foolish things of the world to shame the wise" (1 Corinthians 1:27).</w:t>
      </w:r>
    </w:p>
    <w:p w14:paraId="7FDE748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remain open to unexpected sources of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uses unlikely people or situations to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Naaman's experience about embracing unexpected solutions to your problems? </w:t>
      </w:r>
    </w:p>
    <w:p w14:paraId="142A599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Brings Blessings</w:t>
      </w:r>
    </w:p>
    <w:p w14:paraId="37BB757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Naaman's healing came only after he obeyed Elisha's instructions. This underscores the importance of obedience to God's word. As Jesus said, "Blessed rather are those who hear the word of God and obey it" (Luke 11:28). Obedience is a pathway to experiencing God's promises.</w:t>
      </w:r>
    </w:p>
    <w:p w14:paraId="2D96CD0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Naaman's story inspire you to trust and obey God's instructions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simple acts of obedience can lead to significant blessings in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Naaman about overcoming pride to receive God's blessings through obedience? </w:t>
      </w:r>
    </w:p>
    <w:p w14:paraId="01C5DAFC"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4074E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8556B4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D450547" w14:textId="07D1D7E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Power Transcends Borders</w:t>
      </w:r>
    </w:p>
    <w:p w14:paraId="2BE825F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Naaman was a Syrian, yet he experienced the power of Israel's God. This illustrates that God's love and power are not confined by national or cultural boundaries. "For there is no distinction between Jew and Greek; the same Lord is Lord of all" (Romans 10:12).</w:t>
      </w:r>
    </w:p>
    <w:p w14:paraId="416B7D7A" w14:textId="77777777" w:rsidR="006742BC" w:rsidRDefault="00FA1E54" w:rsidP="00FA1E54">
      <w:pPr>
        <w:spacing w:line="247" w:lineRule="auto"/>
      </w:pPr>
      <w:r w:rsidRPr="00F6333B">
        <w:rPr>
          <w:rFonts w:eastAsia="Times New Roman"/>
          <w:kern w:val="0"/>
          <w:sz w:val="21"/>
          <w:szCs w:val="21"/>
        </w:rPr>
        <w:t>1. How can you recognize and embrace God's power in unexpected places or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power often works through unlikely people or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open to God's influence beyond your familiar environment?</w:t>
      </w:r>
    </w:p>
    <w:p w14:paraId="3ECB4970" w14:textId="2BE31363"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Gratitude is a Powerful Witness</w:t>
      </w:r>
    </w:p>
    <w:p w14:paraId="17CD36A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After his healing, Naaman returned to Elisha to express his gratitude and acknowledge the God of Israel. His thankfulness became a testimony to God's greatness. "Give thanks in every circumstance, for this is God’s will for you in Christ Jesus" (1 Thessalonians 5:18).</w:t>
      </w:r>
    </w:p>
    <w:p w14:paraId="36B6DD9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expressing gratitude in your daily life serve as a powerful witness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Naaman's gratitude impacted those around him,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gratitude is evident and influential in your community? </w:t>
      </w:r>
    </w:p>
    <w:p w14:paraId="125E3B9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3AF42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8FAFF09" w14:textId="77777777" w:rsidR="006742BC" w:rsidRDefault="006742BC" w:rsidP="006742BC">
      <w:pPr>
        <w:spacing w:after="0" w:line="240" w:lineRule="auto"/>
        <w:rPr>
          <w:rFonts w:eastAsia="Times New Roman"/>
          <w:b/>
          <w:bCs/>
          <w:kern w:val="0"/>
          <w:sz w:val="21"/>
          <w:szCs w:val="21"/>
        </w:rPr>
      </w:pPr>
    </w:p>
    <w:p w14:paraId="205FCEC9" w14:textId="1C5D0E51" w:rsidR="00FA1E54" w:rsidRPr="006742BC" w:rsidRDefault="00FA1E54" w:rsidP="006742BC">
      <w:pPr>
        <w:spacing w:after="0" w:line="240" w:lineRule="auto"/>
        <w:rPr>
          <w:rFonts w:eastAsia="Times New Roman"/>
          <w:b/>
          <w:bCs/>
          <w:kern w:val="0"/>
          <w:sz w:val="21"/>
          <w:szCs w:val="21"/>
        </w:rPr>
      </w:pPr>
      <w:r w:rsidRPr="00F6333B">
        <w:rPr>
          <w:rFonts w:eastAsia="Times New Roman"/>
          <w:b/>
          <w:bCs/>
          <w:kern w:val="0"/>
          <w:sz w:val="21"/>
          <w:szCs w:val="21"/>
        </w:rPr>
        <w:t>Beware of Greed</w:t>
      </w:r>
    </w:p>
    <w:p w14:paraId="168CC23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Gehazi, Elisha's servant, succumbed to greed and deceit, resulting in severe consequences. This serves as a warning that greed can lead us away from God's blessings. "For the love of money is the root of all kinds of evil" (1 Timothy 6:10).</w:t>
      </w:r>
    </w:p>
    <w:p w14:paraId="3102D57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guard against greed in situations where wealth or power is offered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Gehazi's greed led to severe consequences, and how can we learn from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integrity over material gain in your daily life? </w:t>
      </w:r>
    </w:p>
    <w:p w14:paraId="54C37C1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Integrity Matters</w:t>
      </w:r>
    </w:p>
    <w:p w14:paraId="6A7C33A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refusal to accept gifts from Naaman highlights the importance of integrity. He demonstrated that God's gifts cannot be bought. "Better a little with righteousness than great gain with injustice" (Proverbs 16:8).</w:t>
      </w:r>
    </w:p>
    <w:p w14:paraId="39D586F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Naaman's story inspire you to maintain integrity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Gehazi's lack of integrity led to severe consequences,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like Elisha's integrity? </w:t>
      </w:r>
    </w:p>
    <w:p w14:paraId="55A832C9"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EC3F96"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E70802F" w14:textId="77777777" w:rsidR="006742BC" w:rsidRDefault="006742BC" w:rsidP="00FA1E54">
      <w:pPr>
        <w:spacing w:line="247" w:lineRule="auto"/>
        <w:rPr>
          <w:rFonts w:eastAsia="Times New Roman"/>
          <w:b/>
          <w:bCs/>
          <w:kern w:val="0"/>
          <w:sz w:val="21"/>
          <w:szCs w:val="21"/>
        </w:rPr>
      </w:pPr>
    </w:p>
    <w:p w14:paraId="4FA6DB7D" w14:textId="00502A3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Ways Are Not Our Ways</w:t>
      </w:r>
    </w:p>
    <w:p w14:paraId="4F3F21A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Naaman expected a grand healing ceremony, but God chose a simple act of washing. This reminds us that God's methods often differ from our expectations. "For My thoughts are not your thoughts, neither are your ways My ways" (Isaiah 55:8).</w:t>
      </w:r>
    </w:p>
    <w:p w14:paraId="43F9E17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unconventional methods in your personal challenges, like Naaman's healing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Naaman initially resisted God's simple solution, and how can you avoid similar resistance?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Naaman's experience about embracing unexpected paths in your spiritual journey? </w:t>
      </w:r>
    </w:p>
    <w:p w14:paraId="644AC8F3"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Transformation Leads to New Life</w:t>
      </w:r>
    </w:p>
    <w:p w14:paraId="240BF9C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Naaman's physical healing was accompanied by a spiritual transformation, as he acknowledged the one true God. This mirrors the new life we receive through Christ. "Therefore, if anyone is in Christ, he is a new creation" (2 Corinthians 5:17). Embrace the transformation that comes from knowing Him.</w:t>
      </w:r>
    </w:p>
    <w:p w14:paraId="7A793508"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Naaman's transformation inspire you to embrace change for a new beginning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was crucial for Naaman's transformation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Naaman's story about seeking help from unexpected sources for personal growth?</w:t>
      </w:r>
      <w:r w:rsidRPr="001B37DC">
        <w:br w:type="page"/>
      </w:r>
    </w:p>
    <w:p w14:paraId="16F45E88"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6 Teaching Points and Bible Study Questions</w:t>
      </w:r>
    </w:p>
    <w:p w14:paraId="37DB4D2A" w14:textId="5CF25CBF"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Trust in God's Provision</w:t>
      </w:r>
    </w:p>
    <w:p w14:paraId="732C223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6, we see the story of the floating axe head, a miraculous event that reminds us of God's provision in our lives. When the prophet Elisha's servant loses the borrowed axe head in the water, Elisha throws a stick into the river, and the iron floats. This miracle teaches us that God cares about the details of our lives and provides for our needs, no matter how small they may seem. As it is written, "And the iron floated" (2 Kings 6:6). Trust that God will provide for you in unexpected ways.</w:t>
      </w:r>
    </w:p>
    <w:p w14:paraId="7F298FA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provision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provision from Elisha's experiences in 2 Kings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provision require faith, and how can you strengthen this trust daily? </w:t>
      </w:r>
    </w:p>
    <w:p w14:paraId="78786390"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Open Your Eyes to Spiritual Realities</w:t>
      </w:r>
    </w:p>
    <w:p w14:paraId="3D90753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the Aramean army surrounds Elisha, his servant is terrified. But Elisha prays, "O LORD, please open his eyes that he may see" (2 Kings 6:17). Suddenly, the servant sees the hills full of horses and chariots of fire. This story encourages us to look beyond our physical circumstances and recognize the spiritual realities at play. God is always at work, even when we can't see it with our natural eyes.</w:t>
      </w:r>
    </w:p>
    <w:p w14:paraId="69EC7F3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become more aware of spiritual realities in your daily life like Elisha's servant?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unseen protection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spiritual realities can change your perspective on personal struggles? </w:t>
      </w:r>
    </w:p>
    <w:p w14:paraId="2F695BB0"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D34B7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04E432B" w14:textId="77777777" w:rsidR="006742BC" w:rsidRDefault="006742BC" w:rsidP="00FA1E54">
      <w:pPr>
        <w:spacing w:line="247" w:lineRule="auto"/>
        <w:rPr>
          <w:rFonts w:eastAsia="Times New Roman"/>
          <w:b/>
          <w:bCs/>
          <w:kern w:val="0"/>
          <w:sz w:val="21"/>
          <w:szCs w:val="21"/>
        </w:rPr>
      </w:pPr>
    </w:p>
    <w:p w14:paraId="30DA27F8" w14:textId="75DB11F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Prayer</w:t>
      </w:r>
    </w:p>
    <w:p w14:paraId="3C3C22A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life is a testament to the power of prayer. Whether it's asking God to open his servant's eyes or to strike the Arameans with blindness, Elisha's prayers are effective and powerful. James 5:16 reminds us, "The prayer of a righteous man has great power to prevail." Let this inspire you to cultivate a strong prayer life, knowing that God hears and answers.</w:t>
      </w:r>
    </w:p>
    <w:p w14:paraId="6A09EDB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incorporate prayer into daily challenges to seek divine intervention like Elisha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Elisha's prayers were effective, and how can you emulate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reliance on prayer when facing overwhelming situations? </w:t>
      </w:r>
    </w:p>
    <w:p w14:paraId="19F1037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is Unfailing</w:t>
      </w:r>
    </w:p>
    <w:p w14:paraId="4E1E7D0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story of Elisha and the Aramean army illustrates God's unfailing protection over His people. Despite being surrounded by enemies, Elisha remains calm, knowing that "those who are with us are more than those who are with them" (2 Kings 6:16). This assurance of divine protection is a comfort to us in times of trouble, reminding us that God is our refuge and strength.</w:t>
      </w:r>
    </w:p>
    <w:p w14:paraId="02AED04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in God's protection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Elisha remained calm despite being surrounded by enemy forces?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unfailing protection during times of fear or doubt? </w:t>
      </w:r>
    </w:p>
    <w:p w14:paraId="4396334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833F71"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6FF2F0C" w14:textId="77777777" w:rsidR="006742BC" w:rsidRDefault="006742BC" w:rsidP="00FA1E54">
      <w:pPr>
        <w:spacing w:line="247" w:lineRule="auto"/>
        <w:rPr>
          <w:rFonts w:eastAsia="Times New Roman"/>
          <w:b/>
          <w:bCs/>
          <w:kern w:val="0"/>
          <w:sz w:val="21"/>
          <w:szCs w:val="21"/>
        </w:rPr>
      </w:pPr>
    </w:p>
    <w:p w14:paraId="077A0F9D" w14:textId="16257B7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Respond with Grace and Mercy</w:t>
      </w:r>
    </w:p>
    <w:p w14:paraId="70B5B44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the Aramean soldiers are struck with blindness and led into Samaria, the king of Israel asks Elisha if he should kill them. Instead, Elisha instructs him to feed them and send them back to their master. This act of grace and mercy leads to peace between Israel and Aram. As followers of Christ, we are called to respond to our enemies with love and kindness, reflecting the grace we have received.</w:t>
      </w:r>
    </w:p>
    <w:p w14:paraId="0F687144" w14:textId="77777777" w:rsidR="006742BC" w:rsidRDefault="00FA1E54" w:rsidP="00FA1E54">
      <w:pPr>
        <w:spacing w:line="247" w:lineRule="auto"/>
      </w:pPr>
      <w:r w:rsidRPr="00F6333B">
        <w:rPr>
          <w:rFonts w:eastAsia="Times New Roman"/>
          <w:kern w:val="0"/>
          <w:sz w:val="21"/>
          <w:szCs w:val="21"/>
        </w:rPr>
        <w:t>1. How can you show grace and mercy to someone who has wronged you, like Elisha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responding with mercy can transform a hostile situation into a peaceful 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Elisha about extending grace to those who oppose you?</w:t>
      </w:r>
    </w:p>
    <w:p w14:paraId="4183D640" w14:textId="71DEE79D"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Ordinary People for Extraordinary Purposes</w:t>
      </w:r>
    </w:p>
    <w:p w14:paraId="79BF248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 a humble prophet, is used by God to perform extraordinary miracles. This reminds us that God often chooses ordinary people to accomplish His extraordinary purposes. As Paul writes in 1 Corinthians 1:27, "But God chose the foolish things of the world to shame the wise." Be encouraged that God can use you, no matter your background or abilities.</w:t>
      </w:r>
    </w:p>
    <w:p w14:paraId="34E9094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embrace opportunities to serve God in your everyday life like Elisha's servant?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God to work through your ordinary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 often choose ordinary people for extraordinary tasks, and how can this inspire your faith journey? </w:t>
      </w:r>
    </w:p>
    <w:p w14:paraId="5E22A6EE"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1DCE1C"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67A5E0E" w14:textId="77777777" w:rsidR="006742BC" w:rsidRDefault="006742BC" w:rsidP="00FA1E54">
      <w:pPr>
        <w:spacing w:line="247" w:lineRule="auto"/>
        <w:rPr>
          <w:rFonts w:eastAsia="Times New Roman"/>
          <w:b/>
          <w:bCs/>
          <w:kern w:val="0"/>
          <w:sz w:val="21"/>
          <w:szCs w:val="21"/>
        </w:rPr>
      </w:pPr>
    </w:p>
    <w:p w14:paraId="6B152E6C" w14:textId="0C3E20BB"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Faith Overcomes Fear</w:t>
      </w:r>
    </w:p>
    <w:p w14:paraId="26A2D25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calm demeanor in the face of danger is a powerful example of faith overcoming fear. When we trust in God's promises and presence, fear loses its grip on us. As 2 Timothy 1:7 says, "For God has not given us a spirit of fear, but of power, love, and self-discipline." Let your faith be stronger than your fears.</w:t>
      </w:r>
    </w:p>
    <w:p w14:paraId="4F6BCC5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Elisha's calmness in crisis to overcome fear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choosing faith over fear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God's presence help diminish fear in overwhelming circumstances? </w:t>
      </w:r>
    </w:p>
    <w:p w14:paraId="758AE7B0"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Timing is Perfect</w:t>
      </w:r>
    </w:p>
    <w:p w14:paraId="6CE7531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events in 2 Kings 6 unfold according to God's perfect timing. From the floating axe head to the deliverance from the Aramean army, each miracle occurs at just the right moment. Trust in God's timing for your life, knowing that He is never late and always has a purpose for His timing.</w:t>
      </w:r>
    </w:p>
    <w:p w14:paraId="016B281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timing when facing overwhelming challenges like Elisha's servant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revealing the chariots of fire to Elisha?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patience from Elisha's response to the Syrian army's attack? </w:t>
      </w:r>
    </w:p>
    <w:p w14:paraId="774BEA89"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C4B57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18B70DB" w14:textId="77777777" w:rsidR="006742BC" w:rsidRDefault="006742BC" w:rsidP="00FA1E54">
      <w:pPr>
        <w:spacing w:line="247" w:lineRule="auto"/>
        <w:rPr>
          <w:rFonts w:eastAsia="Times New Roman"/>
          <w:b/>
          <w:bCs/>
          <w:kern w:val="0"/>
          <w:sz w:val="21"/>
          <w:szCs w:val="21"/>
        </w:rPr>
      </w:pPr>
    </w:p>
    <w:p w14:paraId="06EED880" w14:textId="6D71CB2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Seek God's Wisdom</w:t>
      </w:r>
    </w:p>
    <w:p w14:paraId="13F4529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wisdom in handling the Aramean soldiers demonstrates the importance of seeking God's guidance in our decisions. Proverbs 3:5-6 encourages us to "Trust in the LORD with all your heart and lean not on your own understanding." Seek God's wisdom in every situation, and He will direct your paths.</w:t>
      </w:r>
    </w:p>
    <w:p w14:paraId="1F1015C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Elisha's reliance on God's wisdom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wisdom is crucial when facing overwhelming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 about trusting God's guidance in uncertain situations? </w:t>
      </w:r>
    </w:p>
    <w:p w14:paraId="47210D23"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Brings Peace</w:t>
      </w:r>
    </w:p>
    <w:p w14:paraId="5A01C7A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Throughout 2 Kings 6, Elisha's awareness of God's presence brings him peace in the midst of chaos. This peace is available to us as well, as we rest in the knowledge that God is with us. Philippians 4:7 promises, "And the peace of God, which surpasses all understanding, will guard your hearts and your minds in Christ Jesus." Embrace the peace that comes from knowing God is always by your side.</w:t>
      </w:r>
    </w:p>
    <w:p w14:paraId="1154276F"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rely on God's presence for peace in stressful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brings peace even when circumstances seem overwhelming?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invite God's peace into your daily life?</w:t>
      </w:r>
      <w:r w:rsidRPr="001B37DC">
        <w:br w:type="page"/>
      </w:r>
    </w:p>
    <w:p w14:paraId="64798CC9"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7 Teaching Points and Bible Study Questions</w:t>
      </w:r>
    </w:p>
    <w:p w14:paraId="261AF574" w14:textId="1D756BBC"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Trust in God's Provision</w:t>
      </w:r>
    </w:p>
    <w:p w14:paraId="7347355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In 2 Kings 7, we see a powerful reminder that God provides for His people in miraculous ways. When the city of Samaria was under siege and famine was rampant, Elisha prophesied that food would be abundant the very next day. "Hear the word of the LORD. This is what the LORD says: 'About this time tomorrow, a </w:t>
      </w:r>
      <w:proofErr w:type="spellStart"/>
      <w:r w:rsidRPr="00F6333B">
        <w:rPr>
          <w:rFonts w:eastAsia="Times New Roman"/>
          <w:kern w:val="0"/>
          <w:sz w:val="21"/>
          <w:szCs w:val="21"/>
        </w:rPr>
        <w:t>seah</w:t>
      </w:r>
      <w:proofErr w:type="spellEnd"/>
      <w:r w:rsidRPr="00F6333B">
        <w:rPr>
          <w:rFonts w:eastAsia="Times New Roman"/>
          <w:kern w:val="0"/>
          <w:sz w:val="21"/>
          <w:szCs w:val="21"/>
        </w:rPr>
        <w:t xml:space="preserve"> of the finest flour will sell for a shekel and two </w:t>
      </w:r>
      <w:proofErr w:type="spellStart"/>
      <w:r w:rsidRPr="00F6333B">
        <w:rPr>
          <w:rFonts w:eastAsia="Times New Roman"/>
          <w:kern w:val="0"/>
          <w:sz w:val="21"/>
          <w:szCs w:val="21"/>
        </w:rPr>
        <w:t>seahs</w:t>
      </w:r>
      <w:proofErr w:type="spellEnd"/>
      <w:r w:rsidRPr="00F6333B">
        <w:rPr>
          <w:rFonts w:eastAsia="Times New Roman"/>
          <w:kern w:val="0"/>
          <w:sz w:val="21"/>
          <w:szCs w:val="21"/>
        </w:rPr>
        <w:t xml:space="preserve"> of barley for a shekel at the gate of Samaria'" (2 Kings 7:1). This teaches us to trust in God's timing and provision, even when circumstances seem dire.</w:t>
      </w:r>
    </w:p>
    <w:p w14:paraId="0DD6080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provision when facing seemingly impossible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rely on God's unexpected provisions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trust God's timing in providing for your needs? </w:t>
      </w:r>
    </w:p>
    <w:p w14:paraId="66FF8C19"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Prophecy</w:t>
      </w:r>
    </w:p>
    <w:p w14:paraId="74AE8FD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prophecy was met with skepticism, yet it came to pass exactly as he foretold. This underscores the power and reliability of God's word. When God speaks, His promises are sure, and His plans are unstoppable. "For no word from God will ever fail" (Luke 1:37). This encourages us to hold fast to the promises found in Scripture, knowing they are trustworthy and true.</w:t>
      </w:r>
    </w:p>
    <w:p w14:paraId="67D044F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power of prophecy to trust in God's promises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fulfillment of prophecy strengthens faith in God's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lepers' actions about responding to God's prophetic word? </w:t>
      </w:r>
    </w:p>
    <w:p w14:paraId="3283CA20"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A15D6A"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A3576E0" w14:textId="77777777" w:rsidR="006742BC" w:rsidRDefault="006742BC" w:rsidP="00FA1E54">
      <w:pPr>
        <w:spacing w:line="247" w:lineRule="auto"/>
        <w:rPr>
          <w:rFonts w:eastAsia="Times New Roman"/>
          <w:b/>
          <w:bCs/>
          <w:kern w:val="0"/>
          <w:sz w:val="21"/>
          <w:szCs w:val="21"/>
        </w:rPr>
      </w:pPr>
    </w:p>
    <w:p w14:paraId="3BF314FF" w14:textId="7E89740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 Uses the Unexpected</w:t>
      </w:r>
    </w:p>
    <w:p w14:paraId="77793CD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deliverance of Samaria came through four lepers who decided to surrender to the Arameans, only to find the enemy camp deserted. God often uses the most unlikely people and circumstances to fulfill His purposes. This reminds us that no one is beyond being used by God, and He can turn any situation around for His glory.</w:t>
      </w:r>
    </w:p>
    <w:p w14:paraId="012126B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remain open to unexpected solutions in challenging situations, like the lepers in 2 Kings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uses unexpected people or events to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embrace unexpected opportunities in your daily life? </w:t>
      </w:r>
    </w:p>
    <w:p w14:paraId="6FD7A72D"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Overcomes Doubt</w:t>
      </w:r>
    </w:p>
    <w:p w14:paraId="3F3561F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officer who doubted Elisha's prophecy saw the fulfillment but did not partake in it, as he was trampled at the gate. This serves as a cautionary tale about the dangers of doubt. "Blessed is she who has believed that the Lord would fulfill His promises to her" (Luke 1:45). Faith opens the door to experiencing God's blessings, while doubt can keep us from them.</w:t>
      </w:r>
    </w:p>
    <w:p w14:paraId="7DFCD07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lepers' decision to act despite doubt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choosing faith over doubt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provision help overcome doubts about future uncertainties? </w:t>
      </w:r>
    </w:p>
    <w:p w14:paraId="598BDF72"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66FEF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00CF5F3" w14:textId="77777777" w:rsidR="006742BC" w:rsidRDefault="006742BC" w:rsidP="00FA1E54">
      <w:pPr>
        <w:spacing w:line="247" w:lineRule="auto"/>
        <w:rPr>
          <w:rFonts w:eastAsia="Times New Roman"/>
          <w:b/>
          <w:bCs/>
          <w:kern w:val="0"/>
          <w:sz w:val="21"/>
          <w:szCs w:val="21"/>
        </w:rPr>
      </w:pPr>
    </w:p>
    <w:p w14:paraId="66D76AB5" w14:textId="5F508BB8"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Timing is Perfect</w:t>
      </w:r>
    </w:p>
    <w:p w14:paraId="7125822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sudden change from famine to abundance illustrates that God's timing is perfect. When He acts, He does so swiftly and decisively. This encourages us to be patient and wait on the Lord, trusting that He knows the best time to act on our behalf.</w:t>
      </w:r>
    </w:p>
    <w:p w14:paraId="4F2D22DD" w14:textId="77777777" w:rsidR="006742BC" w:rsidRDefault="00FA1E54" w:rsidP="00FA1E54">
      <w:pPr>
        <w:spacing w:line="247" w:lineRule="auto"/>
      </w:pPr>
      <w:r w:rsidRPr="00F6333B">
        <w:rPr>
          <w:rFonts w:eastAsia="Times New Roman"/>
          <w:kern w:val="0"/>
          <w:sz w:val="21"/>
          <w:szCs w:val="21"/>
        </w:rPr>
        <w:t>1. How can you trust God's timing in situations that seem hopeless or delayed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the deliverance of Samaria from famine?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lepers' actions about responding to God's timing in your circumstances?</w:t>
      </w:r>
    </w:p>
    <w:p w14:paraId="6F1E35BE" w14:textId="17A279F3"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Sharing Good News</w:t>
      </w:r>
    </w:p>
    <w:p w14:paraId="7500B72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lepers, upon discovering the abandoned camp, initially kept the good news to themselves. However, they soon realized the importance of sharing it with the city. "This is a day of good news, and we are keeping it to ourselves" (2 Kings 7:9). This is a powerful reminder of our responsibility to share the good news of the Gospel with others.</w:t>
      </w:r>
    </w:p>
    <w:p w14:paraId="377F3A3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prioritize sharing good news with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positive news impacts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hesitation in sharing good news with others? </w:t>
      </w:r>
    </w:p>
    <w:p w14:paraId="2732B1E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61259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F290E4D" w14:textId="77777777" w:rsidR="006742BC" w:rsidRDefault="006742BC" w:rsidP="00FA1E54">
      <w:pPr>
        <w:spacing w:line="247" w:lineRule="auto"/>
        <w:rPr>
          <w:rFonts w:eastAsia="Times New Roman"/>
          <w:b/>
          <w:bCs/>
          <w:kern w:val="0"/>
          <w:sz w:val="21"/>
          <w:szCs w:val="21"/>
        </w:rPr>
      </w:pPr>
    </w:p>
    <w:p w14:paraId="26E860B7" w14:textId="51EC3E9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Deliverance is Complete</w:t>
      </w:r>
    </w:p>
    <w:p w14:paraId="3BD30A1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God delivers, He does so completely. The siege was lifted, and the people of Samaria were able to enjoy the abundance that God provided. This teaches us that God's deliverance is not partial but full and complete, offering us freedom and provision in every area of our lives.</w:t>
      </w:r>
    </w:p>
    <w:p w14:paraId="2A363A3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in God's complete deliverance during challenging times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share God's deliverance with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complete deliverance can change your perspective on current struggles? </w:t>
      </w:r>
    </w:p>
    <w:p w14:paraId="7D643C79"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Unbelief</w:t>
      </w:r>
    </w:p>
    <w:p w14:paraId="0970EEC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officer's tragic end highlights the consequences of unbelief. His skepticism prevented him from experiencing the blessing of God's provision. This serves as a reminder that unbelief can have serious consequences, and we are called to trust in God's promises wholeheartedly.</w:t>
      </w:r>
    </w:p>
    <w:p w14:paraId="4C846B9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overcome unbelief in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consequences have you observed from unbelief in your personal or community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difficult to trust in positive outcomes during times of crisis? </w:t>
      </w:r>
    </w:p>
    <w:p w14:paraId="1B54666A"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EB5936"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B605D55" w14:textId="77777777" w:rsidR="006742BC" w:rsidRDefault="006742BC" w:rsidP="00FA1E54">
      <w:pPr>
        <w:spacing w:line="247" w:lineRule="auto"/>
        <w:rPr>
          <w:rFonts w:eastAsia="Times New Roman"/>
          <w:b/>
          <w:bCs/>
          <w:kern w:val="0"/>
          <w:sz w:val="21"/>
          <w:szCs w:val="21"/>
        </w:rPr>
      </w:pPr>
    </w:p>
    <w:p w14:paraId="0F20FF11" w14:textId="69CA27A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Ways are Higher</w:t>
      </w:r>
    </w:p>
    <w:p w14:paraId="7FE5D5E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unexpected manner in which God delivered Samaria shows that His ways are higher than ours. "For My thoughts are not your thoughts, neither are your ways My ways," declares the LORD (Isaiah 55:8). This encourages us to trust in God's wisdom, even when we don't understand His methods.</w:t>
      </w:r>
    </w:p>
    <w:p w14:paraId="2F4C485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higher ways when facing seemingly impossible situations like the famine in Samaria?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solutions often defy human logic, as seen in the lepers' discovery of the abandoned camp?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lepers' decision to share the good news, despite their initial fear? </w:t>
      </w:r>
    </w:p>
    <w:p w14:paraId="1C7F7B9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Desperate Times</w:t>
      </w:r>
    </w:p>
    <w:p w14:paraId="61B4DE6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story of 2 Kings 7 is ultimately one of hope. In the midst of desperation and despair, God brought about a miraculous deliverance. This reminds us that no situation is too hopeless for God to intervene. We can always have hope, knowing that God is able to do immeasurably more than we can ask or imagine.</w:t>
      </w:r>
    </w:p>
    <w:p w14:paraId="72C4854E"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maintain hope when facing seemingly insurmountable challenges, like the people in 2 Kings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provision during desperate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hope is essential for overcoming difficult situations, as seen in 2 Kings 7?</w:t>
      </w:r>
      <w:r w:rsidRPr="001B37DC">
        <w:br w:type="page"/>
      </w:r>
    </w:p>
    <w:p w14:paraId="783AFF83"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8 Teaching Points and Bible Study Questions</w:t>
      </w:r>
    </w:p>
    <w:p w14:paraId="0A69404D" w14:textId="0AE93EA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Obedience</w:t>
      </w:r>
    </w:p>
    <w:p w14:paraId="02D4794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8, we see the Shunammite woman returning to her land after seven years of famine, as instructed by Elisha. Her obedience to the prophet's words led to the restoration of her property. This reminds us of the importance of heeding God's guidance. As it is written, "Blessed rather are those who hear the word of God and obey it" (Luke 11:28). Obedience to God's word can lead to blessings beyond our expectations.</w:t>
      </w:r>
    </w:p>
    <w:p w14:paraId="2C3C7DB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obedience to God's guidance impact your life decisions and outcomes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experiencing God's provision and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Shunammite woman's obedience that applies to your current challenges? </w:t>
      </w:r>
    </w:p>
    <w:p w14:paraId="27AEC94B"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Restoration</w:t>
      </w:r>
    </w:p>
    <w:p w14:paraId="776D127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Shunammite woman's story is a testament to God's faithfulness. Despite the years of absence, her land and income were restored. This illustrates that God is a restorer of what is lost. "I will restore to you the years that the swarming locust has eaten" (Joel 2:25). Trust in His timing and His ability to restore what seems irretrievably lost.</w:t>
      </w:r>
    </w:p>
    <w:p w14:paraId="2E6B5A3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trust in God's faithfulness during times of personal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plan for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periods of loss before bringing restoration? </w:t>
      </w:r>
    </w:p>
    <w:p w14:paraId="3DB72290"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4B7A31"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E3BDD1A" w14:textId="77777777" w:rsidR="006742BC" w:rsidRDefault="006742BC" w:rsidP="00FA1E54">
      <w:pPr>
        <w:spacing w:line="247" w:lineRule="auto"/>
        <w:rPr>
          <w:rFonts w:eastAsia="Times New Roman"/>
          <w:b/>
          <w:bCs/>
          <w:kern w:val="0"/>
          <w:sz w:val="21"/>
          <w:szCs w:val="21"/>
        </w:rPr>
      </w:pPr>
    </w:p>
    <w:p w14:paraId="6770E64A" w14:textId="689B709B"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Influence of Godly Relationships</w:t>
      </w:r>
    </w:p>
    <w:p w14:paraId="713F9DD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relationship with the Shunammite woman highlights the impact of godly connections. Her previous kindness to Elisha paved the way for her future restoration. "Do not be deceived: 'Bad company corrupts good character'" (1 Corinthians 15:33). Surround yourself with those who encourage your faith and walk with God.</w:t>
      </w:r>
    </w:p>
    <w:p w14:paraId="30963B3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cultivate godly relationships that positively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godly relationships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influence on others to apply in your own relationships? </w:t>
      </w:r>
    </w:p>
    <w:p w14:paraId="0E6A49D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in Leadership</w:t>
      </w:r>
    </w:p>
    <w:p w14:paraId="1E9F213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this chapter, we see the rise and fall of kings, reminding us that God is sovereign over all authorities. "The king’s heart is a stream of water in the hand of the LORD; He turns it wherever He will" (Proverbs 21:1). Trust that God is in control, even when leadership seems uncertain.</w:t>
      </w:r>
    </w:p>
    <w:p w14:paraId="59CABEC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God's sovereignty in leadership influence your response to current leaders'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learn from God's control over leadership transitions to apply in your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certain leaders to rise, and how should this shape your prayers? </w:t>
      </w:r>
    </w:p>
    <w:p w14:paraId="4A835A4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02E19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8C40365" w14:textId="77777777" w:rsidR="006742BC" w:rsidRDefault="006742BC" w:rsidP="00FA1E54">
      <w:pPr>
        <w:spacing w:line="247" w:lineRule="auto"/>
        <w:rPr>
          <w:rFonts w:eastAsia="Times New Roman"/>
          <w:b/>
          <w:bCs/>
          <w:kern w:val="0"/>
          <w:sz w:val="21"/>
          <w:szCs w:val="21"/>
        </w:rPr>
      </w:pPr>
    </w:p>
    <w:p w14:paraId="5204E8A6" w14:textId="33957C08"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Sin</w:t>
      </w:r>
    </w:p>
    <w:p w14:paraId="215E0FC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narrative of Hazael's rise to power is a sobering reminder of the destructive nature of sin. His actions led to suffering and turmoil. "For the wages of sin is death, but the gift of God is eternal life in Christ Jesus our Lord" (Romans 6:23). Let this be a call to pursue righteousness and turn away from sin.</w:t>
      </w:r>
    </w:p>
    <w:p w14:paraId="2CB1978B" w14:textId="77777777" w:rsidR="006742BC" w:rsidRDefault="00FA1E54" w:rsidP="00FA1E54">
      <w:pPr>
        <w:spacing w:line="247" w:lineRule="auto"/>
      </w:pPr>
      <w:r w:rsidRPr="00F6333B">
        <w:rPr>
          <w:rFonts w:eastAsia="Times New Roman"/>
          <w:kern w:val="0"/>
          <w:sz w:val="21"/>
          <w:szCs w:val="21"/>
        </w:rPr>
        <w:t>1. How can recognizing the consequences of sin in 2 Kings 8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impact is crucial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repeating the mistakes seen in 2 Kings 8?</w:t>
      </w:r>
    </w:p>
    <w:p w14:paraId="28E3D507" w14:textId="62CEA58A"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w:t>
      </w:r>
    </w:p>
    <w:p w14:paraId="4770333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foretelling of Hazael's future actions underscores the role of prophecy in revealing God's plans. Prophecy serves as a guide and a warning. "Surely the Lord GOD does nothing without revealing His plan to His servants the prophets" (Amos 3:7). Pay attention to God's revelations and align your life accordingly.</w:t>
      </w:r>
    </w:p>
    <w:p w14:paraId="366A0F1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discern and apply prophetic messages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guide and warn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prophecies about trusting God's plan for your future? </w:t>
      </w:r>
    </w:p>
    <w:p w14:paraId="527C20C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DB7F8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9E44774" w14:textId="77777777" w:rsidR="006742BC" w:rsidRDefault="006742BC" w:rsidP="00FA1E54">
      <w:pPr>
        <w:spacing w:line="247" w:lineRule="auto"/>
        <w:rPr>
          <w:rFonts w:eastAsia="Times New Roman"/>
          <w:b/>
          <w:bCs/>
          <w:kern w:val="0"/>
          <w:sz w:val="21"/>
          <w:szCs w:val="21"/>
        </w:rPr>
      </w:pPr>
    </w:p>
    <w:p w14:paraId="1DD0AE3C" w14:textId="67B8716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Discernment</w:t>
      </w:r>
    </w:p>
    <w:p w14:paraId="69B8E9F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discernment of Hazael's intentions teaches us the value of spiritual insight. "But solid food is for the mature, who by constant use have trained their senses to distinguish good from evil" (Hebrews 5:14). Seek wisdom and discernment in your daily decisions to navigate life wisely.</w:t>
      </w:r>
    </w:p>
    <w:p w14:paraId="75F4B57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discernment when faced with conflicting advice or guidance in your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evaluating the intentions of others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discernment to improve your own decision-making process? </w:t>
      </w:r>
    </w:p>
    <w:p w14:paraId="47E1B4E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Compassion</w:t>
      </w:r>
    </w:p>
    <w:p w14:paraId="38E5B75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weeping over the future suffering of Israel shows the depth of his compassion. "Rejoice with those who rejoice; weep with those who weep" (Romans 12:15). Cultivate a heart of empathy and compassion, reflecting God's love to those around you.</w:t>
      </w:r>
    </w:p>
    <w:p w14:paraId="5FB7720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showing compassion in difficult times impact your relationships and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for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actions to apply compassion in your daily life? </w:t>
      </w:r>
    </w:p>
    <w:p w14:paraId="54A57EB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566161"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75805A2" w14:textId="77777777" w:rsidR="006742BC" w:rsidRDefault="006742BC" w:rsidP="00FA1E54">
      <w:pPr>
        <w:spacing w:line="247" w:lineRule="auto"/>
        <w:rPr>
          <w:rFonts w:eastAsia="Times New Roman"/>
          <w:b/>
          <w:bCs/>
          <w:kern w:val="0"/>
          <w:sz w:val="21"/>
          <w:szCs w:val="21"/>
        </w:rPr>
      </w:pPr>
    </w:p>
    <w:p w14:paraId="1B9D4B56" w14:textId="58E2941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Reality of Human Weakness</w:t>
      </w:r>
    </w:p>
    <w:p w14:paraId="7C5FD3D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reveals the frailty of human nature, as seen in the actions of the kings and Hazael. "For all have sinned and fall short of the glory of God" (Romans 3:23). Acknowledge your weaknesses and rely on God's strength to overcome them.</w:t>
      </w:r>
    </w:p>
    <w:p w14:paraId="034EE8C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acknowledging human weakness in 2 Kings 8 guide your daily decision-making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is crucial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characters' weaknesses in 2 Kings 8 to improve your relationships? </w:t>
      </w:r>
    </w:p>
    <w:p w14:paraId="0543DB2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Plan</w:t>
      </w:r>
    </w:p>
    <w:p w14:paraId="173B330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 chaos and uncertainty, 2 Kings 8 reassures us that God's plan is unfolding. "For I know the plans I have for you, declares the LORD, plans to prosper you and not to harm you, plans to give you hope and a future" (Jeremiah 29:11). Rest in the assurance that God is working all things for good, according to His purpose.</w:t>
      </w:r>
    </w:p>
    <w:p w14:paraId="55204A93"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plan when circumstances seem uncertain, as seen in 2 Kings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timing from the Shunammite woman's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plan help you navigate unexpected life changes?</w:t>
      </w:r>
      <w:r w:rsidRPr="001B37DC">
        <w:br w:type="page"/>
      </w:r>
    </w:p>
    <w:p w14:paraId="52D9D436"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9 Teaching Points and Bible Study Questions</w:t>
      </w:r>
    </w:p>
    <w:p w14:paraId="09AF05DF" w14:textId="56DCD212"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Divine Justice Prevails</w:t>
      </w:r>
    </w:p>
    <w:p w14:paraId="1A80DED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9, we witness the fulfillment of God's promise of justice. Jehu is anointed king and tasked with executing judgment on the house of Ahab. This reminds us that God's justice, though sometimes delayed, is inevitable. As it is written, "Vengeance is Mine; I will repay, says the Lord" (Romans 12:19). We can trust that God will right all wrongs in His perfect timing.</w:t>
      </w:r>
    </w:p>
    <w:p w14:paraId="5CF23CC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respond to instances of divine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justice sometimes takes time to manifest, and how should you react?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Jehu's actions about aligning your actions with divine justice today? </w:t>
      </w:r>
    </w:p>
    <w:p w14:paraId="54130B4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to God's Call</w:t>
      </w:r>
    </w:p>
    <w:p w14:paraId="79A5040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story is a powerful example of obedience. When the prophet's messenger anoints him, Jehu doesn't hesitate. He immediately takes action, demonstrating the importance of responding promptly to God's call. "If you love Me, you will keep My commandments" (John 14:15). Our love for God is shown through our willingness to follow His lead without delay.</w:t>
      </w:r>
    </w:p>
    <w:p w14:paraId="4A985AD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1. How can you ensure your actions align with God's </w:t>
      </w:r>
      <w:proofErr w:type="gramStart"/>
      <w:r w:rsidRPr="00F6333B">
        <w:rPr>
          <w:rFonts w:eastAsia="Times New Roman"/>
          <w:kern w:val="0"/>
          <w:sz w:val="21"/>
          <w:szCs w:val="21"/>
        </w:rPr>
        <w:t>call in</w:t>
      </w:r>
      <w:proofErr w:type="gramEnd"/>
      <w:r w:rsidRPr="00F6333B">
        <w:rPr>
          <w:rFonts w:eastAsia="Times New Roman"/>
          <w:kern w:val="0"/>
          <w:sz w:val="21"/>
          <w:szCs w:val="21"/>
        </w:rPr>
        <w:t xml:space="preserve"> challenging situations like Jehu's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obeying God's call, even when it seems difficult or risky?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obedience to God's call sometimes require immediate and decisive action, as seen in Jehu's story? </w:t>
      </w:r>
    </w:p>
    <w:p w14:paraId="27BA6FF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73B15C"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7D3018D" w14:textId="77777777" w:rsidR="006742BC" w:rsidRDefault="006742BC" w:rsidP="00FA1E54">
      <w:pPr>
        <w:spacing w:line="247" w:lineRule="auto"/>
        <w:rPr>
          <w:rFonts w:eastAsia="Times New Roman"/>
          <w:b/>
          <w:bCs/>
          <w:kern w:val="0"/>
          <w:sz w:val="21"/>
          <w:szCs w:val="21"/>
        </w:rPr>
      </w:pPr>
    </w:p>
    <w:p w14:paraId="51E17292" w14:textId="5667D13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Anointing</w:t>
      </w:r>
    </w:p>
    <w:p w14:paraId="50F5390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anointing of Jehu signifies God's empowerment for a specific purpose. This teaches us that when God calls us, He also equips us. "But you have an anointing from the Holy One, and all of you know the truth" (1 John 2:20). We are reminded that God provides the strength and wisdom needed to fulfill His plans.</w:t>
      </w:r>
    </w:p>
    <w:p w14:paraId="6A99DA9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the anointing in your life empower you to fulfill your purpose like Jehu?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anointing often involves unexpected people or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yourself to receive and act on God's anointing today? </w:t>
      </w:r>
    </w:p>
    <w:p w14:paraId="2B64E320"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586A028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Jezebel's downfall is a stark warning against idolatry and leading others astray. Her fate underscores the seriousness of turning away from God. "You shall have no other gods before Me" (Exodus 20:3). This lesson encourages us to examine our lives and ensure that God remains our primary focus.</w:t>
      </w:r>
    </w:p>
    <w:p w14:paraId="75F03FA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the consequences of idolatry in 2 Kings 9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such severe outcomes, and how can this shape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modern forms of idolatry in your life today? </w:t>
      </w:r>
    </w:p>
    <w:p w14:paraId="0FB890F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3063C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CC1E9CF" w14:textId="77777777" w:rsidR="006742BC" w:rsidRDefault="006742BC" w:rsidP="00FA1E54">
      <w:pPr>
        <w:spacing w:line="247" w:lineRule="auto"/>
        <w:rPr>
          <w:rFonts w:eastAsia="Times New Roman"/>
          <w:b/>
          <w:bCs/>
          <w:kern w:val="0"/>
          <w:sz w:val="21"/>
          <w:szCs w:val="21"/>
        </w:rPr>
      </w:pPr>
    </w:p>
    <w:p w14:paraId="1CC6A324" w14:textId="3A702ED8"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Leadership Requires Courage</w:t>
      </w:r>
    </w:p>
    <w:p w14:paraId="0B6D5BD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mission was not for the faint-hearted. It required boldness and courage to confront the house of Ahab. "Be strong and courageous. Do not be afraid; do not be discouraged, for the Lord your God will be with you wherever you go" (Joshua 1:9). True leadership often involves making difficult decisions and standing firm in faith.</w:t>
      </w:r>
    </w:p>
    <w:p w14:paraId="29C3FFFD" w14:textId="77777777" w:rsidR="006742BC" w:rsidRDefault="00FA1E54" w:rsidP="00FA1E54">
      <w:pPr>
        <w:spacing w:line="247" w:lineRule="auto"/>
      </w:pPr>
      <w:r w:rsidRPr="00F6333B">
        <w:rPr>
          <w:rFonts w:eastAsia="Times New Roman"/>
          <w:kern w:val="0"/>
          <w:sz w:val="21"/>
          <w:szCs w:val="21"/>
        </w:rPr>
        <w:t>1. How can you demonstrate courage in leadership when faced with difficult decisions like Jehu's actions in 2 Kings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for leaders when confronting wrongdoing, as Jehu did with Jezebel?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Jehu's boldness to apply in your own leadership challenges today?</w:t>
      </w:r>
    </w:p>
    <w:p w14:paraId="4871AF6F" w14:textId="21648EB8"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Word is Unfailing</w:t>
      </w:r>
    </w:p>
    <w:p w14:paraId="4C641AB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events in 2 Kings 9 fulfill the prophecy given to Elijah regarding Ahab's family. This demonstrates that God's Word never fails. "The grass withers and the flowers fall, but the word of our God endures forever" (Isaiah 40:8). We can rely on the Scriptures as a steadfast foundation for our lives.</w:t>
      </w:r>
    </w:p>
    <w:p w14:paraId="37613C0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promises when facing uncertain situations, as seen in 2 Kings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remains reliable despite human actions, as demonstrated in 2 Kings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unfailing word in your daily life? </w:t>
      </w:r>
    </w:p>
    <w:p w14:paraId="405FF736"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309F4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C2575C7" w14:textId="77777777" w:rsidR="006742BC" w:rsidRDefault="006742BC" w:rsidP="00FA1E54">
      <w:pPr>
        <w:spacing w:line="247" w:lineRule="auto"/>
        <w:rPr>
          <w:rFonts w:eastAsia="Times New Roman"/>
          <w:b/>
          <w:bCs/>
          <w:kern w:val="0"/>
          <w:sz w:val="21"/>
          <w:szCs w:val="21"/>
        </w:rPr>
      </w:pPr>
    </w:p>
    <w:p w14:paraId="28482A04" w14:textId="0D5B8C63"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Righteous Zeal</w:t>
      </w:r>
    </w:p>
    <w:p w14:paraId="738096A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zeal for the Lord is evident in his actions. While zeal must be tempered with wisdom, it is essential for advancing God's kingdom. "Never be lacking in zeal, but keep your spiritual fervor, serving the Lord" (Romans 12:11). Our passion for God should drive us to live out our faith actively.</w:t>
      </w:r>
    </w:p>
    <w:p w14:paraId="272024D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channel righteous zeal in addressing injustices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zeal is crucial for effective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Jehu's actions about balancing zeal with wisdom in your daily life? </w:t>
      </w:r>
    </w:p>
    <w:p w14:paraId="1731168F"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513B1B0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prophet's role in anointing Jehu highlights the importance of listening to God's messengers. Prophets in the Bible often delivered challenging messages that required faith to accept. "Surely the Lord God does nothing without revealing His plan to His servants the prophets" (Amos 3:7). We should be attentive to those who speak God's truth into our lives.</w:t>
      </w:r>
    </w:p>
    <w:p w14:paraId="6387D1E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deliver challenging messages, and how should we react?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prophet's courage in 2 Kings 9 for your own faith journey? </w:t>
      </w:r>
    </w:p>
    <w:p w14:paraId="475ACBC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43FD6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D466D6A" w14:textId="77777777" w:rsidR="006742BC" w:rsidRDefault="006742BC" w:rsidP="00FA1E54">
      <w:pPr>
        <w:spacing w:line="247" w:lineRule="auto"/>
        <w:rPr>
          <w:rFonts w:eastAsia="Times New Roman"/>
          <w:b/>
          <w:bCs/>
          <w:kern w:val="0"/>
          <w:sz w:val="21"/>
          <w:szCs w:val="21"/>
        </w:rPr>
      </w:pPr>
    </w:p>
    <w:p w14:paraId="6C8C4AE8" w14:textId="5D5CD43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Impact of Influence</w:t>
      </w:r>
    </w:p>
    <w:p w14:paraId="5D2284C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actions were influenced by the prophet's message, showing how one person's obedience can impact many. "Let your light shine before others, that they may see your good deeds and glorify your Father in heaven" (Matthew 5:16). Our lives can inspire others to follow God's path.</w:t>
      </w:r>
    </w:p>
    <w:p w14:paraId="104C2EF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influence aligns with positive values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Jehu's actions were influenced by his understanding of divine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Jehu about using influence to enact necessary change? </w:t>
      </w:r>
    </w:p>
    <w:p w14:paraId="55B38D4E"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Victory Belongs to God</w:t>
      </w:r>
    </w:p>
    <w:p w14:paraId="6440CAA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concludes with Jehu's triumph, a reminder that ultimate victory belongs to God. "But thanks be to God, who gives us the victory through our Lord Jesus Christ" (1 Corinthians 15:57). No matter the challenges we face, we can rest assured that God is in control and His purposes will prevail.</w:t>
      </w:r>
    </w:p>
    <w:p w14:paraId="24ABDA17"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in God's ultimate victory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important in achieving ultimate victory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plan for victory in your community?</w:t>
      </w:r>
      <w:r w:rsidRPr="001B37DC">
        <w:br w:type="page"/>
      </w:r>
    </w:p>
    <w:p w14:paraId="6FDA6145"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10 Teaching Points and Bible Study Questions</w:t>
      </w:r>
    </w:p>
    <w:p w14:paraId="27D287C2" w14:textId="21E06C21"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Zeal for the Lord's Work</w:t>
      </w:r>
    </w:p>
    <w:p w14:paraId="52AEE25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10, we see Jehu's fervent commitment to fulfilling God's command. His zeal is a reminder that our dedication to God's work should be wholehearted and enthusiastic. As it is written, "Jehu said, 'Come with me and see my zeal for the LORD'" (2 Kings 10:16). This passion for God's mission can inspire us to pursue our own callings with vigor and determination.</w:t>
      </w:r>
    </w:p>
    <w:p w14:paraId="1A2DD45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demonstrate zeal for the Lord's work in your daily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zeal for God's work is challenging,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zeal aligns with God's will and purpose? </w:t>
      </w:r>
    </w:p>
    <w:p w14:paraId="6B36B71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2D1A9F6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actions demonstrate the critical nature of obedience to God's instructions. He was tasked with eradicating the house of Ahab, and he followed through with precision.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Jehu destroyed Baal from Israel" (2 Kings 10:28). This teaches us that obedience to God's commands is essential, even when the tasks are challenging.</w:t>
      </w:r>
    </w:p>
    <w:p w14:paraId="71623F8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Jehu's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in achieving long-term personal and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Jehu's actions about the consequences of partial obedience in your life? </w:t>
      </w:r>
    </w:p>
    <w:p w14:paraId="6BFF038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708B8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BF4DCE5" w14:textId="77777777" w:rsidR="006742BC" w:rsidRDefault="006742BC" w:rsidP="00FA1E54">
      <w:pPr>
        <w:spacing w:line="247" w:lineRule="auto"/>
        <w:rPr>
          <w:rFonts w:eastAsia="Times New Roman"/>
          <w:b/>
          <w:bCs/>
          <w:kern w:val="0"/>
          <w:sz w:val="21"/>
          <w:szCs w:val="21"/>
        </w:rPr>
      </w:pPr>
    </w:p>
    <w:p w14:paraId="612B3930" w14:textId="0DA5C7F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Idolatry</w:t>
      </w:r>
    </w:p>
    <w:p w14:paraId="523DD40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highlights the downfall of those who worship false gods. Jehu's mission was to eliminate Baal worship, showing that idolatry leads to destruction. "They demolished the pillar of Baal and tore down the temple of Baal" (2 Kings 10:27). This serves as a powerful reminder to keep our hearts focused on the one true God.</w:t>
      </w:r>
    </w:p>
    <w:p w14:paraId="28FD135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the consequences of idolatry in 2 Kings 10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destructive outcomes, and how can you avoid similar pitfalls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your faith, avoiding modern forms of idolatry? </w:t>
      </w:r>
    </w:p>
    <w:p w14:paraId="0FDB22C2"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Judgment</w:t>
      </w:r>
    </w:p>
    <w:p w14:paraId="64D12A8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story illustrates God's sovereignty in executing judgment. The fulfillment of prophecy against Ahab's house shows that God's plans are unstoppable. "The LORD has done what He spoke through His servant Elijah" (2 Kings 10:10). This reassures us that God is in control, and His justice will prevail.</w:t>
      </w:r>
    </w:p>
    <w:p w14:paraId="4758F31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submit to God's sovereignty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impact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sovereignty in judgment to apply in handling conflicts? </w:t>
      </w:r>
    </w:p>
    <w:p w14:paraId="65656BEF"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7E591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F089271" w14:textId="77777777" w:rsidR="006742BC" w:rsidRDefault="006742BC" w:rsidP="00FA1E54">
      <w:pPr>
        <w:spacing w:line="247" w:lineRule="auto"/>
        <w:rPr>
          <w:rFonts w:eastAsia="Times New Roman"/>
          <w:b/>
          <w:bCs/>
          <w:kern w:val="0"/>
          <w:sz w:val="21"/>
          <w:szCs w:val="21"/>
        </w:rPr>
      </w:pPr>
    </w:p>
    <w:p w14:paraId="3A721A09" w14:textId="092C2EB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Role of Leadership</w:t>
      </w:r>
    </w:p>
    <w:p w14:paraId="465DA7F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leadership was pivotal in bringing about change in Israel. His decisive actions remind us of the impact that strong, godly leadership can have. "Jehu gathered all the people and said to them, 'Ahab served Baal a little, but Jehu will serve him much'" (2 Kings 10:18). Leaders are called to guide others toward righteousness and truth.</w:t>
      </w:r>
    </w:p>
    <w:p w14:paraId="2FF0F925" w14:textId="77777777" w:rsidR="006742BC" w:rsidRDefault="00FA1E54" w:rsidP="00FA1E54">
      <w:pPr>
        <w:spacing w:line="247" w:lineRule="auto"/>
      </w:pPr>
      <w:r w:rsidRPr="00F6333B">
        <w:rPr>
          <w:rFonts w:eastAsia="Times New Roman"/>
          <w:kern w:val="0"/>
          <w:sz w:val="21"/>
          <w:szCs w:val="21"/>
        </w:rPr>
        <w:t>1. How can leaders today ensure their actions align with ethical and moral standards like Jehu's initial zeal?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a leader who prioritizes personal ambition over collective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effective leadership require balancing decisiveness with compassion, as seen in Jehu's reign?</w:t>
      </w:r>
    </w:p>
    <w:p w14:paraId="529893B4" w14:textId="71DC6A90"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Influence</w:t>
      </w:r>
    </w:p>
    <w:p w14:paraId="42673CD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Jehu's influence extended beyond his immediate actions, affecting the entire nation. His ability to rally others to his cause shows the power of influence when aligned with God's will. "Jehu said, 'Sanctify a solemn assembly for Baal.'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they proclaimed it" (2 Kings 10:20). We, too, can use our influence to lead others toward God.</w:t>
      </w:r>
    </w:p>
    <w:p w14:paraId="0D96569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use your influence to promote positive change in your community, like Jehu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Jehu's influence was effective,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Jehu's actions about the responsibility that comes with influence? </w:t>
      </w:r>
    </w:p>
    <w:p w14:paraId="7C6B693E"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B9541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E23EB62" w14:textId="77777777" w:rsidR="006742BC" w:rsidRDefault="006742BC" w:rsidP="00FA1E54">
      <w:pPr>
        <w:spacing w:line="247" w:lineRule="auto"/>
        <w:rPr>
          <w:rFonts w:eastAsia="Times New Roman"/>
          <w:b/>
          <w:bCs/>
          <w:kern w:val="0"/>
          <w:sz w:val="21"/>
          <w:szCs w:val="21"/>
        </w:rPr>
      </w:pPr>
    </w:p>
    <w:p w14:paraId="5B844E5F" w14:textId="47DC011F"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Danger of Partial Obedience</w:t>
      </w:r>
    </w:p>
    <w:p w14:paraId="7DBF6DD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While Jehu accomplished much, he failed to fully turn away from the sins of Jeroboam. "Yet Jehu did not turn away from the sins of Jeroboam" (2 Kings 10:29). This warns us that partial obedience is not enough; we must strive for complete faithfulness to God's commands.</w:t>
      </w:r>
    </w:p>
    <w:p w14:paraId="33E607C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address areas of partial obedience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partial obedience can be as dangerous as outright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complete obedience in your daily decisions and actions? </w:t>
      </w:r>
    </w:p>
    <w:p w14:paraId="1AC55781"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Our Actions</w:t>
      </w:r>
    </w:p>
    <w:p w14:paraId="1FBAAD2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actions left a lasting legacy, both positive and negative. His zeal for God was commendable, but his failure to fully obey had consequences. "The LORD said to Jehu, 'Because you have done well in carrying out what is right in My eyes... your descendants will sit on the throne of Israel to the fourth generation'" (2 Kings 10:30). Our actions today can impact future generations.</w:t>
      </w:r>
    </w:p>
    <w:p w14:paraId="5791A15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Jehu's actions in 2 Kings 10 influence your understanding of leaving a positive legacy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actions will communicate to future generations about your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considering the long-term impact of our actions matter in shaping our personal legacy? </w:t>
      </w:r>
    </w:p>
    <w:p w14:paraId="52FDF0FB"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95153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636A62B" w14:textId="77777777" w:rsidR="006742BC" w:rsidRDefault="006742BC" w:rsidP="00FA1E54">
      <w:pPr>
        <w:spacing w:line="247" w:lineRule="auto"/>
        <w:rPr>
          <w:rFonts w:eastAsia="Times New Roman"/>
          <w:b/>
          <w:bCs/>
          <w:kern w:val="0"/>
          <w:sz w:val="21"/>
          <w:szCs w:val="21"/>
        </w:rPr>
      </w:pPr>
    </w:p>
    <w:p w14:paraId="08E736DD" w14:textId="3F5B221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Need for Discernment</w:t>
      </w:r>
    </w:p>
    <w:p w14:paraId="29306ED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Jehu's story underscores the importance of discernment in carrying out God's will. He needed wisdom to navigate complex situations and make righteous decisions. "Jehu said, 'Who is on my side? Who?'" (2 Kings 10:15). We, too, must seek God's guidance to discern His will in our lives.</w:t>
      </w:r>
    </w:p>
    <w:p w14:paraId="4219DF1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discernment in identifying true intentions behind others' actions, as seen in 2 Kings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following leaders, based on Jehu's actions in 2 Kings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lacking discernment from the events in 2 Kings 10? </w:t>
      </w:r>
    </w:p>
    <w:p w14:paraId="758F4D4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1594FFF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Finally, 2 Kings 10 reassures us of the certainty of God's promises. The fulfillment of prophecy in Jehu's time is a testament to God's faithfulness. "Know, then, that not a word of the LORD will fall to the ground" (2 Kings 10:10). We can trust that God's promises to us are sure and steadfast, providing hope and assurance in our walk with Him.</w:t>
      </w:r>
    </w:p>
    <w:p w14:paraId="102CE979"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like Jehu's mission in 2 Kings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Jehu's actions in fulfilling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promises in 2 Kings 10 encourage you to act with confidence today?</w:t>
      </w:r>
      <w:r w:rsidRPr="001B37DC">
        <w:br w:type="page"/>
      </w:r>
    </w:p>
    <w:p w14:paraId="26057DA8"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11 Teaching Points and Bible Study Questions</w:t>
      </w:r>
    </w:p>
    <w:p w14:paraId="3BB26070" w14:textId="199177BF"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Divine Protection in Times of Peril</w:t>
      </w:r>
    </w:p>
    <w:p w14:paraId="452A6A5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In 2 Kings 11, we witness God's providential care over the line of David through the courageous actions of </w:t>
      </w:r>
      <w:proofErr w:type="spellStart"/>
      <w:r w:rsidRPr="00F6333B">
        <w:rPr>
          <w:rFonts w:eastAsia="Times New Roman"/>
          <w:kern w:val="0"/>
          <w:sz w:val="21"/>
          <w:szCs w:val="21"/>
        </w:rPr>
        <w:t>Jehosheba</w:t>
      </w:r>
      <w:proofErr w:type="spellEnd"/>
      <w:r w:rsidRPr="00F6333B">
        <w:rPr>
          <w:rFonts w:eastAsia="Times New Roman"/>
          <w:kern w:val="0"/>
          <w:sz w:val="21"/>
          <w:szCs w:val="21"/>
        </w:rPr>
        <w:t xml:space="preserve">, who saves young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from the murderous intent of Athaliah. This reminds us that even in the darkest times, God is our refuge and strength. As Psalm 46:1 declares, "God is our refuge and strength, an ever-present help in times of trouble." Trust in His protection, for He is always working behind the scenes to fulfill His promises.</w:t>
      </w:r>
    </w:p>
    <w:p w14:paraId="073DD07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trust divine protection in your own life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unexpected people or situations to provide protection and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faithful when facing perilous circumstances? </w:t>
      </w:r>
    </w:p>
    <w:p w14:paraId="6974192F"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Righteous Influence</w:t>
      </w:r>
    </w:p>
    <w:p w14:paraId="25F70EBF" w14:textId="77777777" w:rsidR="00FA1E54" w:rsidRPr="00F6333B" w:rsidRDefault="00FA1E54" w:rsidP="00FA1E54">
      <w:pPr>
        <w:spacing w:line="247" w:lineRule="auto"/>
        <w:rPr>
          <w:rFonts w:eastAsia="Times New Roman"/>
          <w:kern w:val="0"/>
          <w:sz w:val="21"/>
          <w:szCs w:val="21"/>
        </w:rPr>
      </w:pPr>
      <w:proofErr w:type="spellStart"/>
      <w:r w:rsidRPr="00F6333B">
        <w:rPr>
          <w:rFonts w:eastAsia="Times New Roman"/>
          <w:kern w:val="0"/>
          <w:sz w:val="21"/>
          <w:szCs w:val="21"/>
        </w:rPr>
        <w:t>Jehosheba</w:t>
      </w:r>
      <w:proofErr w:type="spellEnd"/>
      <w:r w:rsidRPr="00F6333B">
        <w:rPr>
          <w:rFonts w:eastAsia="Times New Roman"/>
          <w:kern w:val="0"/>
          <w:sz w:val="21"/>
          <w:szCs w:val="21"/>
        </w:rPr>
        <w:t xml:space="preserve"> and Jehoiada, the priest, demonstrate the impact of righteous influence. By hiding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and later crowning him king, they ensure the continuation of David's line. Their actions show that one person's faithfulness can change the course of history. As Matthew 5:16 encourages, "In the same way, let your light shine before others, that they may see your good deeds and glorify your Father in heaven."</w:t>
      </w:r>
    </w:p>
    <w:p w14:paraId="11FD73B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use your influence to protect and promote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maintaining justice and peace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influence aligns with righteous values in challenging situations? </w:t>
      </w:r>
    </w:p>
    <w:p w14:paraId="5CB605B9"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F95DDB"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2DB6F77" w14:textId="77777777" w:rsidR="006742BC" w:rsidRDefault="006742BC" w:rsidP="00FA1E54">
      <w:pPr>
        <w:spacing w:line="247" w:lineRule="auto"/>
        <w:rPr>
          <w:rFonts w:eastAsia="Times New Roman"/>
          <w:b/>
          <w:bCs/>
          <w:kern w:val="0"/>
          <w:sz w:val="21"/>
          <w:szCs w:val="21"/>
        </w:rPr>
      </w:pPr>
    </w:p>
    <w:p w14:paraId="434D8534" w14:textId="64927D3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Godly Leadership</w:t>
      </w:r>
    </w:p>
    <w:p w14:paraId="0FFC058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Jehoiada's leadership is pivotal in restoring true worship and guiding </w:t>
      </w:r>
      <w:proofErr w:type="spellStart"/>
      <w:r w:rsidRPr="00F6333B">
        <w:rPr>
          <w:rFonts w:eastAsia="Times New Roman"/>
          <w:kern w:val="0"/>
          <w:sz w:val="21"/>
          <w:szCs w:val="21"/>
        </w:rPr>
        <w:t>Joash</w:t>
      </w:r>
      <w:proofErr w:type="spellEnd"/>
      <w:r w:rsidRPr="00F6333B">
        <w:rPr>
          <w:rFonts w:eastAsia="Times New Roman"/>
          <w:kern w:val="0"/>
          <w:sz w:val="21"/>
          <w:szCs w:val="21"/>
        </w:rPr>
        <w:t>. This highlights the necessity of godly leaders who prioritize God's will. Proverbs 29:2 states, "When the righteous thrive, the people rejoice; when the wicked rule, the people groan." Seek to be a leader who inspires others to follow God's path.</w:t>
      </w:r>
    </w:p>
    <w:p w14:paraId="526D5D5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godly principles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community stability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godly leadership qualities in your personal and professional life? </w:t>
      </w:r>
    </w:p>
    <w:p w14:paraId="48A1D2A1"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to Stand Against Evil</w:t>
      </w:r>
    </w:p>
    <w:p w14:paraId="031A3B0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Athaliah's reign of terror is brought to an end by the courage of Jehoiada and the people. Standing against evil requires bravery and conviction. Ephesians 6:13 urges us, "Therefore take up the full armor of God, so that when the day of evil comes, you will be able to stand your ground." Be bold in confronting wrongdoing with the truth of God's Word.</w:t>
      </w:r>
    </w:p>
    <w:p w14:paraId="2057AC3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find courage to stand against evil in your daily life like Jehoiada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What steps can you take to protect others from harm, inspired by </w:t>
      </w:r>
      <w:proofErr w:type="spellStart"/>
      <w:r w:rsidRPr="00F6333B">
        <w:rPr>
          <w:rFonts w:eastAsia="Times New Roman"/>
          <w:kern w:val="0"/>
          <w:sz w:val="21"/>
          <w:szCs w:val="21"/>
        </w:rPr>
        <w:t>Jehosheba's</w:t>
      </w:r>
      <w:proofErr w:type="spellEnd"/>
      <w:r w:rsidRPr="00F6333B">
        <w:rPr>
          <w:rFonts w:eastAsia="Times New Roman"/>
          <w:kern w:val="0"/>
          <w:sz w:val="21"/>
          <w:szCs w:val="21"/>
        </w:rPr>
        <w:t xml:space="preserve">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confront evil, even when it feels risky or dangerous? </w:t>
      </w:r>
    </w:p>
    <w:p w14:paraId="7538298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E37678"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C5F5297" w14:textId="77777777" w:rsidR="006742BC" w:rsidRDefault="006742BC" w:rsidP="00FA1E54">
      <w:pPr>
        <w:spacing w:line="247" w:lineRule="auto"/>
        <w:rPr>
          <w:rFonts w:eastAsia="Times New Roman"/>
          <w:b/>
          <w:bCs/>
          <w:kern w:val="0"/>
          <w:sz w:val="21"/>
          <w:szCs w:val="21"/>
        </w:rPr>
      </w:pPr>
    </w:p>
    <w:p w14:paraId="5E76EC63" w14:textId="7944B84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Joy of Restoration</w:t>
      </w:r>
    </w:p>
    <w:p w14:paraId="13576F1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The crowning of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brings joy and celebration as the rightful king is restored. This mirrors the joy we experience when we return to God and His ways. Psalm 51:12 pleads, "Restore to me the joy of Your salvation, and sustain me with a willing spirit." Embrace the joy that comes from living in alignment with God's purposes.</w:t>
      </w:r>
    </w:p>
    <w:p w14:paraId="1F70E3E4" w14:textId="77777777" w:rsidR="006742BC" w:rsidRDefault="00FA1E54" w:rsidP="00FA1E54">
      <w:pPr>
        <w:spacing w:line="247" w:lineRule="auto"/>
      </w:pPr>
      <w:r w:rsidRPr="00F6333B">
        <w:rPr>
          <w:rFonts w:eastAsia="Times New Roman"/>
          <w:kern w:val="0"/>
          <w:sz w:val="21"/>
          <w:szCs w:val="21"/>
        </w:rPr>
        <w:t>1. How can you find joy in restoring relationships that have been broken or strained?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brings joy, even after a period of turmoil or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actively participate in the restoration of your community or church?</w:t>
      </w:r>
    </w:p>
    <w:p w14:paraId="78DB7ACD" w14:textId="70198E31"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Covenant</w:t>
      </w:r>
    </w:p>
    <w:p w14:paraId="17030F8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Jehoiada renews the covenant between the Lord, the king, and the people, emphasizing the importance of commitment to God. This covenantal relationship is foundational to our faith. As Hebrews 8:10 reminds us, "This is the covenant I will establish with the people of Israel after that time, declares the Lord. I will put my laws in their minds and write them on their hearts." Let your life be a testament to your covenant with God.</w:t>
      </w:r>
    </w:p>
    <w:p w14:paraId="6B78381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the covenant in 2 Kings 11 inspire you to uphold commitments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covenant was crucial for restoring order and faith in 2 Kings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Jehoiada's actions to strengthen your own role in honoring commitments? </w:t>
      </w:r>
    </w:p>
    <w:p w14:paraId="55D3516B"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1771B4"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9CEC17F" w14:textId="77777777" w:rsidR="006742BC" w:rsidRDefault="006742BC" w:rsidP="00FA1E54">
      <w:pPr>
        <w:spacing w:line="247" w:lineRule="auto"/>
        <w:rPr>
          <w:rFonts w:eastAsia="Times New Roman"/>
          <w:b/>
          <w:bCs/>
          <w:kern w:val="0"/>
          <w:sz w:val="21"/>
          <w:szCs w:val="21"/>
        </w:rPr>
      </w:pPr>
    </w:p>
    <w:p w14:paraId="7E0D8A98" w14:textId="3F71BF9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Significance of Worship</w:t>
      </w:r>
    </w:p>
    <w:p w14:paraId="688AF64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restoration of the temple and the destruction of Baal's temple signify the centrality of worship in the life of God's people. Worship aligns our hearts with God's will and strengthens our faith. John 4:24 teaches, "God is Spirit, and His worshipers must worship in spirit and in truth." Make worship a priority in your daily life.</w:t>
      </w:r>
    </w:p>
    <w:p w14:paraId="36180FB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regular worship influence your daily decisions and priorities, as seen in 2 Kings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worship was central to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reign, and how can it be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Jehoiada's actions about the role of worship in community leadership? </w:t>
      </w:r>
    </w:p>
    <w:p w14:paraId="542093BC"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00D0777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Athaliah's downfall is a stark reminder of the consequences of idolatry and turning away from God. Idolatry leads to destruction, but repentance brings restoration. 1 John 5:21 warns, "Little children, keep yourselves from idols." Examine your heart and remove anything that takes God's rightful place.</w:t>
      </w:r>
    </w:p>
    <w:p w14:paraId="5884578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idolatry in your life help you make better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God over modern-day idols?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idolatry often lead to negative consequences in personal and community life? </w:t>
      </w:r>
    </w:p>
    <w:p w14:paraId="013D1C5A"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63EC6B"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E0080F5" w14:textId="77777777" w:rsidR="006742BC" w:rsidRDefault="006742BC" w:rsidP="00FA1E54">
      <w:pPr>
        <w:spacing w:line="247" w:lineRule="auto"/>
        <w:rPr>
          <w:rFonts w:eastAsia="Times New Roman"/>
          <w:b/>
          <w:bCs/>
          <w:kern w:val="0"/>
          <w:sz w:val="21"/>
          <w:szCs w:val="21"/>
        </w:rPr>
      </w:pPr>
    </w:p>
    <w:p w14:paraId="681F2944" w14:textId="4771A62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Impact of Community Support</w:t>
      </w:r>
    </w:p>
    <w:p w14:paraId="0E7EFCB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The people of Judah rally together to support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and overthrow Athaliah, demonstrating the power of community. Ecclesiastes 4:12 states, "Though one may be overpowered, two can defend themselves. A cord of three strands is not quickly broken." Surround yourself with a community that encourages and strengthens your faith.</w:t>
      </w:r>
    </w:p>
    <w:p w14:paraId="38B2626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community support help protect and nurture vulnerable individuals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community involvement was crucial in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rise to kingship?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in your own environment? </w:t>
      </w:r>
    </w:p>
    <w:p w14:paraId="2E760CC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01D4A50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Jehoiada's faithfulness leaves a lasting legacy, influencing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and the nation. Our actions today can impact future generations. As 2 Timothy 2:2 instructs, "And the things you have heard me say in the presence of many witnesses entrust to reliable people who will also be qualified to teach others." Strive to leave a legacy of faithfulness that inspires others to follow Christ.</w:t>
      </w:r>
    </w:p>
    <w:p w14:paraId="55CADD1F"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What do you hope to learn from Jehoiada's faithfulness in protecting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and restoring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faithfulness in challenging times impact the spiritual legacy you leave behind?</w:t>
      </w:r>
      <w:r w:rsidRPr="001B37DC">
        <w:br w:type="page"/>
      </w:r>
    </w:p>
    <w:p w14:paraId="6291CC39"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12 Teaching Points and Bible Study Questions</w:t>
      </w:r>
    </w:p>
    <w:p w14:paraId="0E548F03" w14:textId="16B1E65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Godly Leadership</w:t>
      </w:r>
    </w:p>
    <w:p w14:paraId="5CFF139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In 2 Kings 12, we see King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taking the throne at a young age, guided by the priest Jehoiada. This partnership highlights the importance of having godly mentors and leaders who can guide us in righteousness. As Proverbs 11:14 reminds us,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Surround yourself with wise, God-fearing individuals who can help steer your life in the right direction.</w:t>
      </w:r>
    </w:p>
    <w:p w14:paraId="409EABB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leadership aligns with godly principles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community well-being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godly leadership qualities in your personal and professional life? </w:t>
      </w:r>
    </w:p>
    <w:p w14:paraId="222D957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Prioritizing the House of the Lord</w:t>
      </w:r>
    </w:p>
    <w:p w14:paraId="49CBF336" w14:textId="77777777" w:rsidR="00FA1E54" w:rsidRPr="00F6333B" w:rsidRDefault="00FA1E54" w:rsidP="00FA1E54">
      <w:pPr>
        <w:spacing w:line="247" w:lineRule="auto"/>
        <w:rPr>
          <w:rFonts w:eastAsia="Times New Roman"/>
          <w:kern w:val="0"/>
          <w:sz w:val="21"/>
          <w:szCs w:val="21"/>
        </w:rPr>
      </w:pP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commitment to repairing the temple underscores the significance of prioritizing our spiritual lives. Just as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focused on restoring the physical temple, we should focus on maintaining our spiritual temples. As 1 Corinthians 6:19-20 states, "Do you not know that your bodies are temples of the Holy Spirit?" Keep your spiritual life in check and prioritize your relationship with God.</w:t>
      </w:r>
    </w:p>
    <w:p w14:paraId="303E378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prioritize maintaining your place of worship in your daily life and budget?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invest in the upkeep of your spiritual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church remains a welcoming and functional space? </w:t>
      </w:r>
    </w:p>
    <w:p w14:paraId="1D23624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FF49A1"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E5AEFD9" w14:textId="77777777" w:rsidR="006742BC" w:rsidRDefault="006742BC" w:rsidP="00FA1E54">
      <w:pPr>
        <w:spacing w:line="247" w:lineRule="auto"/>
        <w:rPr>
          <w:rFonts w:eastAsia="Times New Roman"/>
          <w:b/>
          <w:bCs/>
          <w:kern w:val="0"/>
          <w:sz w:val="21"/>
          <w:szCs w:val="21"/>
        </w:rPr>
      </w:pPr>
    </w:p>
    <w:p w14:paraId="5DE633BA" w14:textId="17B88F37"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Accountability in Stewardship</w:t>
      </w:r>
    </w:p>
    <w:p w14:paraId="635B4B0C" w14:textId="77777777" w:rsidR="00FA1E54" w:rsidRPr="00F6333B" w:rsidRDefault="00FA1E54" w:rsidP="00FA1E54">
      <w:pPr>
        <w:spacing w:line="247" w:lineRule="auto"/>
        <w:rPr>
          <w:rFonts w:eastAsia="Times New Roman"/>
          <w:kern w:val="0"/>
          <w:sz w:val="21"/>
          <w:szCs w:val="21"/>
        </w:rPr>
      </w:pP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initiative to collect funds for temple repairs teaches us about accountability in stewardship. The priests were entrusted with the funds, and their integrity was crucial. Luke 16:10 reminds us, "Whoever is faithful with very little is also faithful with much." Be diligent and trustworthy in managing the resources God has given you.</w:t>
      </w:r>
    </w:p>
    <w:p w14:paraId="405AFB7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transparency and accountability in managing resources entrusted to you by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communication is vital in maintaining trust in financial stewardship?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address misuse of resources in your community or organization? </w:t>
      </w:r>
    </w:p>
    <w:p w14:paraId="7D6D60C9"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Collective Effort</w:t>
      </w:r>
    </w:p>
    <w:p w14:paraId="6827027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repair of the temple was a community effort, with everyone contributing to the cause. This illustrates the power of collective effort in achieving great things. Ecclesiastes 4:9 says, "Two are better than one, because they have a good return for their labor." Collaborate with others in your community to accomplish God’s work.</w:t>
      </w:r>
    </w:p>
    <w:p w14:paraId="3B9599F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collective effort in your community mirror the temple repairs in 2 Kings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contributions were crucial for the temple's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collaboration to apply in your team projects? </w:t>
      </w:r>
    </w:p>
    <w:p w14:paraId="7BF62D1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13C54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D6D7F25" w14:textId="77777777" w:rsidR="006742BC" w:rsidRDefault="006742BC" w:rsidP="00FA1E54">
      <w:pPr>
        <w:spacing w:line="247" w:lineRule="auto"/>
        <w:rPr>
          <w:rFonts w:eastAsia="Times New Roman"/>
          <w:b/>
          <w:bCs/>
          <w:kern w:val="0"/>
          <w:sz w:val="21"/>
          <w:szCs w:val="21"/>
        </w:rPr>
      </w:pPr>
    </w:p>
    <w:p w14:paraId="75408EAA" w14:textId="30851B1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Danger of Neglecting God's Commands</w:t>
      </w:r>
    </w:p>
    <w:p w14:paraId="48AE0C3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Despite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initial faithfulness, the chapter warns us of the dangers of neglecting God's commands. When Jehoiada died,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strayed from the path. This serves as a reminder to remain steadfast in our faith, as 1 Corinthians 10:12 cautions, "So, if you think you are standing firm, be careful that you don’t fall!"</w:t>
      </w:r>
    </w:p>
    <w:p w14:paraId="25BDC6A2" w14:textId="77777777" w:rsidR="006742BC" w:rsidRDefault="00FA1E54" w:rsidP="00FA1E54">
      <w:pPr>
        <w:spacing w:line="247" w:lineRule="auto"/>
      </w:pPr>
      <w:r w:rsidRPr="00F6333B">
        <w:rPr>
          <w:rFonts w:eastAsia="Times New Roman"/>
          <w:kern w:val="0"/>
          <w:sz w:val="21"/>
          <w:szCs w:val="21"/>
        </w:rPr>
        <w:t>1. How can neglecting God's commands impact your personal and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other tasks over following God's instructions?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God's commands remain a priority in your daily life?</w:t>
      </w:r>
    </w:p>
    <w:p w14:paraId="1513E45D" w14:textId="786DC224"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Correction and Repentance</w:t>
      </w:r>
    </w:p>
    <w:p w14:paraId="372C7B2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When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strayed, God sent prophets to correct him, but he did not listen. This highlights the importance of being open to correction and repentance. Proverbs 12:1 </w:t>
      </w:r>
      <w:proofErr w:type="gramStart"/>
      <w:r w:rsidRPr="00F6333B">
        <w:rPr>
          <w:rFonts w:eastAsia="Times New Roman"/>
          <w:kern w:val="0"/>
          <w:sz w:val="21"/>
          <w:szCs w:val="21"/>
        </w:rPr>
        <w:t>states</w:t>
      </w:r>
      <w:proofErr w:type="gramEnd"/>
      <w:r w:rsidRPr="00F6333B">
        <w:rPr>
          <w:rFonts w:eastAsia="Times New Roman"/>
          <w:kern w:val="0"/>
          <w:sz w:val="21"/>
          <w:szCs w:val="21"/>
        </w:rPr>
        <w:t>, "Whoever loves discipline loves knowledge, but whoever hates correction is stupid." Embrace correction as a path to growth and spiritual maturity.</w:t>
      </w:r>
    </w:p>
    <w:p w14:paraId="407D904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principle of correction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community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in your spiritual and personal life? </w:t>
      </w:r>
    </w:p>
    <w:p w14:paraId="6C00AE1E"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17284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933D370" w14:textId="77777777" w:rsidR="006742BC" w:rsidRDefault="006742BC" w:rsidP="00FA1E54">
      <w:pPr>
        <w:spacing w:line="247" w:lineRule="auto"/>
        <w:rPr>
          <w:rFonts w:eastAsia="Times New Roman"/>
          <w:b/>
          <w:bCs/>
          <w:kern w:val="0"/>
          <w:sz w:val="21"/>
          <w:szCs w:val="21"/>
        </w:rPr>
      </w:pPr>
    </w:p>
    <w:p w14:paraId="2C1529CC" w14:textId="2771F0E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42F13274" w14:textId="77777777" w:rsidR="00FA1E54" w:rsidRPr="00F6333B" w:rsidRDefault="00FA1E54" w:rsidP="00FA1E54">
      <w:pPr>
        <w:spacing w:line="247" w:lineRule="auto"/>
        <w:rPr>
          <w:rFonts w:eastAsia="Times New Roman"/>
          <w:kern w:val="0"/>
          <w:sz w:val="21"/>
          <w:szCs w:val="21"/>
        </w:rPr>
      </w:pP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failure to heed God's warnings led to dire consequences, including the invasion of Judah by the Arameans. This serves as a stark reminder that disobedience to God can lead to turmoil. As Galatians 6:7 warns, "Do not be deceived: God cannot be mocked. A man reaps what he sows."</w:t>
      </w:r>
    </w:p>
    <w:p w14:paraId="3A29609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we ensure our actions align with God's will to avoid negative consequences like in 2 Kings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disobedience often leads to unforeseen challenges, as seen in the reign of King </w:t>
      </w:r>
      <w:proofErr w:type="spellStart"/>
      <w:r w:rsidRPr="00F6333B">
        <w:rPr>
          <w:rFonts w:eastAsia="Times New Roman"/>
          <w:kern w:val="0"/>
          <w:sz w:val="21"/>
          <w:szCs w:val="21"/>
        </w:rPr>
        <w:t>Joash</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story about the importance of consistent faithfulness in your daily life? </w:t>
      </w:r>
    </w:p>
    <w:p w14:paraId="606B292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Finishing Well</w:t>
      </w:r>
    </w:p>
    <w:p w14:paraId="0A1725D3" w14:textId="77777777" w:rsidR="00FA1E54" w:rsidRPr="00F6333B" w:rsidRDefault="00FA1E54" w:rsidP="00FA1E54">
      <w:pPr>
        <w:spacing w:line="247" w:lineRule="auto"/>
        <w:rPr>
          <w:rFonts w:eastAsia="Times New Roman"/>
          <w:kern w:val="0"/>
          <w:sz w:val="21"/>
          <w:szCs w:val="21"/>
        </w:rPr>
      </w:pP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started his reign with zeal for God’s work but did not finish well. This teaches us the importance of perseverance in our faith journey. Hebrews 12:1 encourages us to "run with perseverance the race marked out for us." Stay committed to your faith until the end.</w:t>
      </w:r>
    </w:p>
    <w:p w14:paraId="3512C2E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1. How can you ensure your commitments are completed with integrity, like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temple repairs in 2 Kings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focus on long-term goals is crucial for finishing well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distractions that might prevent you from finishing well? </w:t>
      </w:r>
    </w:p>
    <w:p w14:paraId="1856A47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89CA34"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637A43D" w14:textId="77777777" w:rsidR="006742BC" w:rsidRDefault="006742BC" w:rsidP="00FA1E54">
      <w:pPr>
        <w:spacing w:line="247" w:lineRule="auto"/>
        <w:rPr>
          <w:rFonts w:eastAsia="Times New Roman"/>
          <w:b/>
          <w:bCs/>
          <w:kern w:val="0"/>
          <w:sz w:val="21"/>
          <w:szCs w:val="21"/>
        </w:rPr>
      </w:pPr>
    </w:p>
    <w:p w14:paraId="2BCBFB0D" w14:textId="0A1F1A11"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Influence of Godly Counsel</w:t>
      </w:r>
    </w:p>
    <w:p w14:paraId="4B6AE11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Jehoiada's influence on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was profound, demonstrating the impact of godly counsel. Proverbs 27:17 says, "As iron sharpens iron, so one person sharpens another." Seek out and cherish relationships that encourage you to grow in your faith.</w:t>
      </w:r>
    </w:p>
    <w:p w14:paraId="5E4AE2A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seek and apply godly counsel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counsel is crucial for maintaining integrity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surround yourself with wise and godly advisors? </w:t>
      </w:r>
    </w:p>
    <w:p w14:paraId="79E55D87"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We Leave Behind</w:t>
      </w:r>
    </w:p>
    <w:p w14:paraId="6F420DD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Ultimately,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legacy was marred by his later actions. This reminds us that the legacy we leave is shaped by our entire life, not just our beginnings. As Matthew 5:16 encourages, "Let your light shine before others, that they may see your good deeds and glorify your Father in heaven." Strive to leave a legacy that honors God and inspires others.</w:t>
      </w:r>
    </w:p>
    <w:p w14:paraId="5419A614"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 xml:space="preserve">1. How can you ensure your actions today positively impact future generations, like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temple repairs?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legacy will be, and how can you start building it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integrity in leadership matter for the legacy you leave behind?</w:t>
      </w:r>
      <w:r w:rsidRPr="001B37DC">
        <w:br w:type="page"/>
      </w:r>
    </w:p>
    <w:p w14:paraId="77053749"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13 Teaching Points and Bible Study Questions</w:t>
      </w:r>
    </w:p>
    <w:p w14:paraId="1E26EC8C" w14:textId="7FA49C7C"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Persistent Prayer</w:t>
      </w:r>
    </w:p>
    <w:p w14:paraId="564D889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In 2 Kings 13, we see the importance of persistent prayer through the actions of King </w:t>
      </w:r>
      <w:proofErr w:type="spellStart"/>
      <w:r w:rsidRPr="00F6333B">
        <w:rPr>
          <w:rFonts w:eastAsia="Times New Roman"/>
          <w:kern w:val="0"/>
          <w:sz w:val="21"/>
          <w:szCs w:val="21"/>
        </w:rPr>
        <w:t>Jehoahaz</w:t>
      </w:r>
      <w:proofErr w:type="spellEnd"/>
      <w:r w:rsidRPr="00F6333B">
        <w:rPr>
          <w:rFonts w:eastAsia="Times New Roman"/>
          <w:kern w:val="0"/>
          <w:sz w:val="21"/>
          <w:szCs w:val="21"/>
        </w:rPr>
        <w:t xml:space="preserve">. Despite his shortcomings, he sought the Lord's favor, and God listened. "So </w:t>
      </w:r>
      <w:proofErr w:type="spellStart"/>
      <w:r w:rsidRPr="00F6333B">
        <w:rPr>
          <w:rFonts w:eastAsia="Times New Roman"/>
          <w:kern w:val="0"/>
          <w:sz w:val="21"/>
          <w:szCs w:val="21"/>
        </w:rPr>
        <w:t>Jehoahaz</w:t>
      </w:r>
      <w:proofErr w:type="spellEnd"/>
      <w:r w:rsidRPr="00F6333B">
        <w:rPr>
          <w:rFonts w:eastAsia="Times New Roman"/>
          <w:kern w:val="0"/>
          <w:sz w:val="21"/>
          <w:szCs w:val="21"/>
        </w:rPr>
        <w:t xml:space="preserve"> sought the favor of the LORD, and the LORD listened to him, for He saw the oppression of Israel" (2 Kings 13:4). This reminds us that no matter our past, God is always ready to hear our prayers and respond with grace.</w:t>
      </w:r>
    </w:p>
    <w:p w14:paraId="777E82A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1. How can you incorporate persistent prayer into your daily routine to seek God's guidance like </w:t>
      </w:r>
      <w:proofErr w:type="spellStart"/>
      <w:r w:rsidRPr="00F6333B">
        <w:rPr>
          <w:rFonts w:eastAsia="Times New Roman"/>
          <w:kern w:val="0"/>
          <w:sz w:val="21"/>
          <w:szCs w:val="21"/>
        </w:rPr>
        <w:t>Jehoahaz</w:t>
      </w:r>
      <w:proofErr w:type="spellEnd"/>
      <w:r w:rsidRPr="00F6333B">
        <w:rPr>
          <w:rFonts w:eastAsia="Times New Roman"/>
          <w:kern w:val="0"/>
          <w:sz w:val="21"/>
          <w:szCs w:val="21"/>
        </w:rPr>
        <w:t xml:space="preserv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persistent prayer is crucial in overcoming challenges, as seen in Israel's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Jehoahaz's</w:t>
      </w:r>
      <w:proofErr w:type="spellEnd"/>
      <w:r w:rsidRPr="00F6333B">
        <w:rPr>
          <w:rFonts w:eastAsia="Times New Roman"/>
          <w:kern w:val="0"/>
          <w:sz w:val="21"/>
          <w:szCs w:val="21"/>
        </w:rPr>
        <w:t xml:space="preserve"> example about the impact of consistent prayer on personal and communal struggles? </w:t>
      </w:r>
    </w:p>
    <w:p w14:paraId="4B67A43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Compassion</w:t>
      </w:r>
    </w:p>
    <w:p w14:paraId="6214114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Even when Israel turned away from God, His compassion never wavered. "The LORD gave Israel a deliverer, so that they escaped from the hand of the Arameans" (2 Kings 13:5). This deliverance is a testament to God's enduring love and mercy, encouraging us to trust in His compassion even when we falter.</w:t>
      </w:r>
    </w:p>
    <w:p w14:paraId="36E779D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respond to God's compassion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compassion persists despite repeated disobedience, and how does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unfailing compassion in your interactions with others this week? </w:t>
      </w:r>
    </w:p>
    <w:p w14:paraId="4A5717B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F01C2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0200E9C" w14:textId="77777777" w:rsidR="006742BC" w:rsidRDefault="006742BC" w:rsidP="00FA1E54">
      <w:pPr>
        <w:spacing w:line="247" w:lineRule="auto"/>
        <w:rPr>
          <w:rFonts w:eastAsia="Times New Roman"/>
          <w:b/>
          <w:bCs/>
          <w:kern w:val="0"/>
          <w:sz w:val="21"/>
          <w:szCs w:val="21"/>
        </w:rPr>
      </w:pPr>
    </w:p>
    <w:p w14:paraId="693A8EB6" w14:textId="3E74565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Partial Obedience</w:t>
      </w:r>
    </w:p>
    <w:p w14:paraId="0681D940" w14:textId="77777777" w:rsidR="00FA1E54" w:rsidRPr="00F6333B" w:rsidRDefault="00FA1E54" w:rsidP="00FA1E54">
      <w:pPr>
        <w:spacing w:line="247" w:lineRule="auto"/>
        <w:rPr>
          <w:rFonts w:eastAsia="Times New Roman"/>
          <w:kern w:val="0"/>
          <w:sz w:val="21"/>
          <w:szCs w:val="21"/>
        </w:rPr>
      </w:pPr>
      <w:proofErr w:type="spellStart"/>
      <w:r w:rsidRPr="00F6333B">
        <w:rPr>
          <w:rFonts w:eastAsia="Times New Roman"/>
          <w:kern w:val="0"/>
          <w:sz w:val="21"/>
          <w:szCs w:val="21"/>
        </w:rPr>
        <w:t>Jehoahaz's</w:t>
      </w:r>
      <w:proofErr w:type="spellEnd"/>
      <w:r w:rsidRPr="00F6333B">
        <w:rPr>
          <w:rFonts w:eastAsia="Times New Roman"/>
          <w:kern w:val="0"/>
          <w:sz w:val="21"/>
          <w:szCs w:val="21"/>
        </w:rPr>
        <w:t xml:space="preserve"> reign was marked by partial obedience. Although he sought the Lord, he did not fully turn away from the sins of Jeroboam. "Nevertheless, they did not turn away from the sins of the house of Jeroboam" (2 Kings 13:6). This serves as a reminder that partial obedience can lead to incomplete blessings and consequences that linger.</w:t>
      </w:r>
    </w:p>
    <w:p w14:paraId="3E782CC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partial obedience in your life impact your relationship with God and others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settle for partial obedience instead of full commitment to God's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obedience to God is complete and not just partial? </w:t>
      </w:r>
    </w:p>
    <w:p w14:paraId="235A1DBE"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 Leaders</w:t>
      </w:r>
    </w:p>
    <w:p w14:paraId="5333C0E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influence continued even after his death. His faithfulness left a lasting impact on Israel, demonstrating the power of a godly legacy. "Elisha died and was buried" (2 Kings 13:20), yet his life continued to inspire and guide. Our actions today can leave a legacy that influences future generations.</w:t>
      </w:r>
    </w:p>
    <w:p w14:paraId="037BAD8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leadership leaves a lasting impact on future generations' faith journeys?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legacy of faithful leaders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past leaders' faithfulness inspire you to strengthen your own spiritual legacy? </w:t>
      </w:r>
    </w:p>
    <w:p w14:paraId="1AB1C26F"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87A54B"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D24B5D4" w14:textId="77777777" w:rsidR="006742BC" w:rsidRDefault="006742BC" w:rsidP="00FA1E54">
      <w:pPr>
        <w:spacing w:line="247" w:lineRule="auto"/>
        <w:rPr>
          <w:rFonts w:eastAsia="Times New Roman"/>
          <w:b/>
          <w:bCs/>
          <w:kern w:val="0"/>
          <w:sz w:val="21"/>
          <w:szCs w:val="21"/>
        </w:rPr>
      </w:pPr>
    </w:p>
    <w:p w14:paraId="3ABC6DC1" w14:textId="74DCFEB7"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Miraculous Power of God</w:t>
      </w:r>
    </w:p>
    <w:p w14:paraId="69CB65E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story of the man revived by touching Elisha's bones is a powerful reminder of God's miraculous power. "As soon as the man touched the bones of Elisha, he revived and stood up on his feet" (2 Kings 13:21). This miracle illustrates that God's power transcends human understanding and can bring life to the most unexpected situations.</w:t>
      </w:r>
    </w:p>
    <w:p w14:paraId="1E3E3E46" w14:textId="77777777" w:rsidR="006742BC" w:rsidRDefault="00FA1E54" w:rsidP="00FA1E54">
      <w:pPr>
        <w:spacing w:line="247" w:lineRule="auto"/>
      </w:pPr>
      <w:r w:rsidRPr="00F6333B">
        <w:rPr>
          <w:rFonts w:eastAsia="Times New Roman"/>
          <w:kern w:val="0"/>
          <w:sz w:val="21"/>
          <w:szCs w:val="21"/>
        </w:rPr>
        <w:t>1. How can witnessing God's miraculous power in 2 Kings 13 inspire your faith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specific moments to display His miraculous power, as seen in 2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open to experiencing God's miraculous power in your daily life?</w:t>
      </w:r>
    </w:p>
    <w:p w14:paraId="373CB649" w14:textId="4686036D"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Complete Trust</w:t>
      </w:r>
    </w:p>
    <w:p w14:paraId="2F29D93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Elisha instructed King Jehoash to strike the ground with arrows, the king's half-hearted response limited his victory. "You should have struck the ground five or six times" (2 Kings 13:19). This teaches us the importance of complete trust and wholehearted action in following God's instructions.</w:t>
      </w:r>
    </w:p>
    <w:p w14:paraId="737F3D3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demonstrate complete trust in God during challenging situations, like Israel's struggle in 2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partial trust in God can lead to missed opportunities, as seen in 2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 when facing uncertainty, inspired by 2 Kings 13? </w:t>
      </w:r>
    </w:p>
    <w:p w14:paraId="584F74BA"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072CEB"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982D817" w14:textId="77777777" w:rsidR="006742BC" w:rsidRDefault="006742BC" w:rsidP="00FA1E54">
      <w:pPr>
        <w:spacing w:line="247" w:lineRule="auto"/>
        <w:rPr>
          <w:rFonts w:eastAsia="Times New Roman"/>
          <w:b/>
          <w:bCs/>
          <w:kern w:val="0"/>
          <w:sz w:val="21"/>
          <w:szCs w:val="21"/>
        </w:rPr>
      </w:pPr>
    </w:p>
    <w:p w14:paraId="735C5B31" w14:textId="1552EE0B"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39235C8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Israel's repeated failures, God remained faithful to His covenant with Abraham, Isaac, and Jacob. "The LORD was gracious to them and had compassion and showed concern for them" (2 Kings 13:23). This reassures us that God's promises are steadfast, and His faithfulness endures through all generations.</w:t>
      </w:r>
    </w:p>
    <w:p w14:paraId="1CA0F53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difficult circumstances like Israel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His actions in 2 Kings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faithfulness help you remain hopeful in challenging times? </w:t>
      </w:r>
    </w:p>
    <w:p w14:paraId="65EC20D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Prophetic Guidance</w:t>
      </w:r>
    </w:p>
    <w:p w14:paraId="2EB4942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interactions with the kings of Israel highlight the importance of seeking and heeding prophetic guidance. His counsel provided direction and hope in times of crisis. This encourages us to seek wisdom and guidance from God's Word and those He has placed in our lives to lead us.</w:t>
      </w:r>
    </w:p>
    <w:p w14:paraId="60A3560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seek and apply prophetic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prophetic guidance was crucial for Israel's leaders,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Elisha's role that might influence your approach to spiritual mentorship? </w:t>
      </w:r>
    </w:p>
    <w:p w14:paraId="329E594E"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7A1EEB"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260AC92" w14:textId="77777777" w:rsidR="006742BC" w:rsidRDefault="006742BC" w:rsidP="00FA1E54">
      <w:pPr>
        <w:spacing w:line="247" w:lineRule="auto"/>
        <w:rPr>
          <w:rFonts w:eastAsia="Times New Roman"/>
          <w:b/>
          <w:bCs/>
          <w:kern w:val="0"/>
          <w:sz w:val="21"/>
          <w:szCs w:val="21"/>
        </w:rPr>
      </w:pPr>
    </w:p>
    <w:p w14:paraId="75294D65" w14:textId="1F00F26B"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Impact of Spiritual Leadership</w:t>
      </w:r>
    </w:p>
    <w:p w14:paraId="4C8B14A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Elisha's life exemplifies the impact of spiritual leadership. His dedication to God and His people brought about significant change and deliverance. This inspires us to lead with integrity and faith, knowing that our spiritual leadership can transform lives and communities.</w:t>
      </w:r>
    </w:p>
    <w:p w14:paraId="0EA31E9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spiritual leadership influence a community's faith and resilience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observing the successes and failures of past spiritual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consistent spiritual guidance matter in maintaining a community's moral and ethical direction? </w:t>
      </w:r>
    </w:p>
    <w:p w14:paraId="22D8250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59111F2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Despite the challenges faced by Israel, the chapter ends with a note of hope. "Jehoash son of </w:t>
      </w:r>
      <w:proofErr w:type="spellStart"/>
      <w:r w:rsidRPr="00F6333B">
        <w:rPr>
          <w:rFonts w:eastAsia="Times New Roman"/>
          <w:kern w:val="0"/>
          <w:sz w:val="21"/>
          <w:szCs w:val="21"/>
        </w:rPr>
        <w:t>Jehoahaz</w:t>
      </w:r>
      <w:proofErr w:type="spellEnd"/>
      <w:r w:rsidRPr="00F6333B">
        <w:rPr>
          <w:rFonts w:eastAsia="Times New Roman"/>
          <w:kern w:val="0"/>
          <w:sz w:val="21"/>
          <w:szCs w:val="21"/>
        </w:rPr>
        <w:t xml:space="preserve"> recaptured from Ben-</w:t>
      </w:r>
      <w:proofErr w:type="spellStart"/>
      <w:r w:rsidRPr="00F6333B">
        <w:rPr>
          <w:rFonts w:eastAsia="Times New Roman"/>
          <w:kern w:val="0"/>
          <w:sz w:val="21"/>
          <w:szCs w:val="21"/>
        </w:rPr>
        <w:t>hadad</w:t>
      </w:r>
      <w:proofErr w:type="spellEnd"/>
      <w:r w:rsidRPr="00F6333B">
        <w:rPr>
          <w:rFonts w:eastAsia="Times New Roman"/>
          <w:kern w:val="0"/>
          <w:sz w:val="21"/>
          <w:szCs w:val="21"/>
        </w:rPr>
        <w:t xml:space="preserve"> son of Hazael the towns he had taken in battle from his father </w:t>
      </w:r>
      <w:proofErr w:type="spellStart"/>
      <w:r w:rsidRPr="00F6333B">
        <w:rPr>
          <w:rFonts w:eastAsia="Times New Roman"/>
          <w:kern w:val="0"/>
          <w:sz w:val="21"/>
          <w:szCs w:val="21"/>
        </w:rPr>
        <w:t>Jehoahaz</w:t>
      </w:r>
      <w:proofErr w:type="spellEnd"/>
      <w:r w:rsidRPr="00F6333B">
        <w:rPr>
          <w:rFonts w:eastAsia="Times New Roman"/>
          <w:kern w:val="0"/>
          <w:sz w:val="21"/>
          <w:szCs w:val="21"/>
        </w:rPr>
        <w:t>" (2 Kings 13:25). This restoration reminds us that God is always working towards redemption and renewal, offering hope for a brighter future.</w:t>
      </w:r>
    </w:p>
    <w:p w14:paraId="00E63D46"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seek restoration in your life or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challenges before bringing restoration, and how can this shape your faith?</w:t>
      </w:r>
      <w:r w:rsidRPr="001B37DC">
        <w:br w:type="page"/>
      </w:r>
    </w:p>
    <w:p w14:paraId="1BC948D3"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14 Teaching Points and Bible Study Questions</w:t>
      </w:r>
    </w:p>
    <w:p w14:paraId="13FB8872" w14:textId="51C90B4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Obedience to God</w:t>
      </w:r>
    </w:p>
    <w:p w14:paraId="33AE287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14, we see the reign of Amaziah, who "did what was right in the eyes of the LORD, yet not like his father David" (2 Kings 14:3). This highlights the importance of wholehearted obedience to God. While Amaziah followed God's commandments, his partial obedience serves as a reminder that God desires our full commitment. Let us strive to follow God with our whole heart, as partial obedience can lead us astray.</w:t>
      </w:r>
    </w:p>
    <w:p w14:paraId="3B530B0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lessons of obedience from Amaziah's reign to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partial obedience to God can lead to negative consequences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commands consistently? </w:t>
      </w:r>
    </w:p>
    <w:p w14:paraId="7BDBBB30"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37A9114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Amaziah's story teaches us about the dangers of pride. After defeating the Edomites, he became overconfident and challenged Jehoash, king of Israel, to battle. This prideful decision led to his defeat and capture (2 Kings 14:8-14). Pride can cloud our judgment and lead to unnecessary conflicts. Remember, "Pride goes before destruction, and a haughty spirit before a fall" (Proverbs 16:18).</w:t>
      </w:r>
    </w:p>
    <w:p w14:paraId="6C08BFE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address pride in your own life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conflict and downfall in relationships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prevent pride from affecting your decisions? </w:t>
      </w:r>
    </w:p>
    <w:p w14:paraId="3D1F1B2C"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15FF11"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5AAA0AF" w14:textId="77777777" w:rsidR="006742BC" w:rsidRDefault="006742BC" w:rsidP="00FA1E54">
      <w:pPr>
        <w:spacing w:line="247" w:lineRule="auto"/>
        <w:rPr>
          <w:rFonts w:eastAsia="Times New Roman"/>
          <w:b/>
          <w:bCs/>
          <w:kern w:val="0"/>
          <w:sz w:val="21"/>
          <w:szCs w:val="21"/>
        </w:rPr>
      </w:pPr>
    </w:p>
    <w:p w14:paraId="26B735CC" w14:textId="22E71202"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Value of Seeking Wise Counsel</w:t>
      </w:r>
    </w:p>
    <w:p w14:paraId="5D97992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Before engaging in battle with Israel, Amaziah received a warning from Jehoash, who advised him to stay home and not provoke unnecessary conflict (2 Kings 14:10). Ignoring wise counsel can lead to disastrous outcomes. Surround yourself with godly advisors who can provide wisdom and guidance, helping you make decisions that align with God's will.</w:t>
      </w:r>
    </w:p>
    <w:p w14:paraId="1BDBDA1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seeking wise counsel prevent the mistakes seen in 2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crucial in decision-making, as shown in 2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2 Kings 14 about the consequences of ignoring wise advice? </w:t>
      </w:r>
    </w:p>
    <w:p w14:paraId="5C4A8B8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Sovereignty</w:t>
      </w:r>
    </w:p>
    <w:p w14:paraId="32D7BED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Throughout 2 Kings 14, we see God's hand at work, orchestrating events according to His divine plan. Despite human actions, God's sovereignty prevails. "The LORD has established His throne in heaven, and His kingdom rules over all" (Psalm 103:19). Trust in God's sovereignty, knowing that He is in control of every situation.</w:t>
      </w:r>
    </w:p>
    <w:p w14:paraId="19C02CA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God's sovereignty in 2 Kings 14 influence your response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dealing with uncertainty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sovereignty in 2 Kings 14 to apply in your daily decisions? </w:t>
      </w:r>
    </w:p>
    <w:p w14:paraId="1C138AE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2671D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319F5CF" w14:textId="77777777" w:rsidR="006742BC" w:rsidRDefault="006742BC" w:rsidP="00FA1E54">
      <w:pPr>
        <w:spacing w:line="247" w:lineRule="auto"/>
        <w:rPr>
          <w:rFonts w:eastAsia="Times New Roman"/>
          <w:b/>
          <w:bCs/>
          <w:kern w:val="0"/>
          <w:sz w:val="21"/>
          <w:szCs w:val="21"/>
        </w:rPr>
      </w:pPr>
    </w:p>
    <w:p w14:paraId="7C7E86AA" w14:textId="24EA7F14"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Humility</w:t>
      </w:r>
    </w:p>
    <w:p w14:paraId="1D01333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Amaziah's downfall serves as a reminder of the importance of humility. When we humble ourselves before God, we acknowledge our dependence on Him. "Humble yourselves before the Lord, and He will exalt you" (James 4:10). Embrace humility, recognizing that all victories and successes come from God.</w:t>
      </w:r>
    </w:p>
    <w:p w14:paraId="591352BE" w14:textId="77777777" w:rsidR="006742BC" w:rsidRDefault="00FA1E54" w:rsidP="00FA1E54">
      <w:pPr>
        <w:spacing w:line="247" w:lineRule="auto"/>
      </w:pPr>
      <w:r w:rsidRPr="00F6333B">
        <w:rPr>
          <w:rFonts w:eastAsia="Times New Roman"/>
          <w:kern w:val="0"/>
          <w:sz w:val="21"/>
          <w:szCs w:val="21"/>
        </w:rPr>
        <w:t>1. How can you practice humility in leadership roles, as seen in 2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facing challenges, according to 2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the consequences of pride from 2 Kings 14?</w:t>
      </w:r>
    </w:p>
    <w:p w14:paraId="320C767E" w14:textId="3BDAEF18"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Idolatry</w:t>
      </w:r>
    </w:p>
    <w:p w14:paraId="232A9BB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Although Amaziah initially followed God's commandments, he did not remove the high places where people continued to offer sacrifices (2 Kings 14:4). This tolerance of idolatry led to spiritual compromise. Guard your heart against idolatry, ensuring that nothing takes precedence over your relationship with God.</w:t>
      </w:r>
    </w:p>
    <w:p w14:paraId="34A46A1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remove modern idols in your life to stay faithful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prioritize idols over their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 remains your primary focus amidst life's distractions? </w:t>
      </w:r>
    </w:p>
    <w:p w14:paraId="016A89E9"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00B264"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E85AA5A" w14:textId="77777777" w:rsidR="006742BC" w:rsidRDefault="006742BC" w:rsidP="00FA1E54">
      <w:pPr>
        <w:spacing w:line="247" w:lineRule="auto"/>
        <w:rPr>
          <w:rFonts w:eastAsia="Times New Roman"/>
          <w:b/>
          <w:bCs/>
          <w:kern w:val="0"/>
          <w:sz w:val="21"/>
          <w:szCs w:val="21"/>
        </w:rPr>
      </w:pPr>
    </w:p>
    <w:p w14:paraId="2286A716" w14:textId="57C8698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God's Word</w:t>
      </w:r>
    </w:p>
    <w:p w14:paraId="22C4A95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events in 2 Kings 14 remind us of the enduring power of God's Word. Amaziah's actions were measured against the standard of God's commandments. "Your word is a lamp to my feet and a light to my path" (Psalm 119:105). Let God's Word guide your decisions and illuminate your path.</w:t>
      </w:r>
    </w:p>
    <w:p w14:paraId="6DA1713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God's Word to make wise decisions like Amaziah's initial obedience in 2 Kings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Amaziah's partial obedience led to negative consequences,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Amaziah's story about the importance of fully trusting in God's Word? </w:t>
      </w:r>
    </w:p>
    <w:p w14:paraId="6580C8BB"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Leadership</w:t>
      </w:r>
    </w:p>
    <w:p w14:paraId="18A19D0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Amaziah's reign is a testament to the impact of leadership. His actions influenced the spiritual and political climate of Judah. As leaders, whether in our families, workplaces, or communities, we have the opportunity to leave a lasting legacy. Lead with integrity and faithfulness, setting an example for others to follow.</w:t>
      </w:r>
    </w:p>
    <w:p w14:paraId="0B12E3E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leadership leaves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leaders fail to learn from the mistakes of their predecessors?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ambition with humility in your leadership role? </w:t>
      </w:r>
    </w:p>
    <w:p w14:paraId="74A3B73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B14324"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738610C" w14:textId="77777777" w:rsidR="006742BC" w:rsidRDefault="006742BC" w:rsidP="00FA1E54">
      <w:pPr>
        <w:spacing w:line="247" w:lineRule="auto"/>
        <w:rPr>
          <w:rFonts w:eastAsia="Times New Roman"/>
          <w:b/>
          <w:bCs/>
          <w:kern w:val="0"/>
          <w:sz w:val="21"/>
          <w:szCs w:val="21"/>
        </w:rPr>
      </w:pPr>
    </w:p>
    <w:p w14:paraId="6EBCCE48" w14:textId="4E69ADAB"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Necessity of Repentance</w:t>
      </w:r>
    </w:p>
    <w:p w14:paraId="5C428C0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his initial obedience, Amaziah's pride led to his downfall. His story underscores the necessity of repentance. When we stray from God's path, repentance restores our relationship with Him. "If we confess our sins, He is faithful and just to forgive us our sins and to cleanse us from all unrighteousness" (1 John 1:9).</w:t>
      </w:r>
    </w:p>
    <w:p w14:paraId="0003BE2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past mistakes lead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lasting change in your actions? </w:t>
      </w:r>
    </w:p>
    <w:p w14:paraId="2AA248BD"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ECD567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Even in the midst of failure, there is hope for redemption. Amaziah's story is a reminder that God's grace is available to all who seek it. No matter our past mistakes, we can find forgiveness and restoration through Jesus Christ. "For the grace of God has appeared, bringing salvation to all men" (Titus 2:11). Embrace the hope of redemption, knowing that God's love and mercy are boundless.</w:t>
      </w:r>
    </w:p>
    <w:p w14:paraId="167A4EA3"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hope in God's redemption despite past failures, like Amaziah's partial 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Amaziah's mistakes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patience with Israel inspire you to seek personal redemption today?</w:t>
      </w:r>
      <w:r w:rsidRPr="001B37DC">
        <w:br w:type="page"/>
      </w:r>
    </w:p>
    <w:p w14:paraId="6D277EAB"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15 Teaching Points and Bible Study Questions</w:t>
      </w:r>
    </w:p>
    <w:p w14:paraId="1F335834" w14:textId="58EFE0B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Righteous Leadership</w:t>
      </w:r>
    </w:p>
    <w:p w14:paraId="0FCB785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15, we see a series of kings who ruled over Israel and Judah, each with varying degrees of faithfulness to God. The chapter reminds us that righteous leadership is crucial for the well-being of a nation. As Proverbs 29:2 says, "When the righteous thrive, the people rejoice; when the wicked rule, the people groan." Leaders who seek God's guidance and adhere to His commandments can lead their people toward prosperity and peace.</w:t>
      </w:r>
    </w:p>
    <w:p w14:paraId="0BD3827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lessons from righteous leadership in 2 Kings 15 to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societal stability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righteous leadership in your environment? </w:t>
      </w:r>
    </w:p>
    <w:p w14:paraId="4C40A3D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66DA20B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reigns of the kings in this chapter illustrate the consequences of turning away from God. Many of these kings did evil in the sight of the Lord, leading to instability and turmoil. As Romans 6:23 states, "For the wages of sin is death, but the gift of God is eternal life in Christ Jesus our Lord." Sin has real consequences, but turning to God offers redemption and hope.</w:t>
      </w:r>
    </w:p>
    <w:p w14:paraId="5925A30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the consequences of sin in 2 Kings 15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repeated disobedience led to instability in leadership,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sin seen in the leaders of 2 Kings 15? </w:t>
      </w:r>
    </w:p>
    <w:p w14:paraId="0FE3F08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BA8D2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3ABE322" w14:textId="77777777" w:rsidR="006742BC" w:rsidRDefault="006742BC" w:rsidP="00FA1E54">
      <w:pPr>
        <w:spacing w:line="247" w:lineRule="auto"/>
        <w:rPr>
          <w:rFonts w:eastAsia="Times New Roman"/>
          <w:b/>
          <w:bCs/>
          <w:kern w:val="0"/>
          <w:sz w:val="21"/>
          <w:szCs w:val="21"/>
        </w:rPr>
      </w:pPr>
    </w:p>
    <w:p w14:paraId="13EC5D99" w14:textId="68C61F4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God's Patience</w:t>
      </w:r>
    </w:p>
    <w:p w14:paraId="6DCF7B7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 repeated disobedience of the kings, God showed remarkable patience. He allowed time for repentance and change, demonstrating His long-suffering nature. As 2 Peter 3:9 reminds us, "The Lord is not slow in keeping His promise, as some understand slowness, but is patient with you, not wanting anyone to perish, but everyone to come to repentance."</w:t>
      </w:r>
    </w:p>
    <w:p w14:paraId="4BBF751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God's patience in your relationships when faced with repeated disappointments?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patience despite ongoing disobedience, and how can this inspire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to improve your response to personal challenges and setbacks? </w:t>
      </w:r>
    </w:p>
    <w:p w14:paraId="0AFCDC70"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21A174A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Prophets played a significant role in guiding the kings and the people back to God. They were the voice of truth in times of moral decline. This reminds us of the importance of listening to those who speak God's truth into our lives. As 2 Timothy 3:16 says, "All Scripture is God-breathed and is useful for teaching, rebuking, correcting, and training in righteousness."</w:t>
      </w:r>
    </w:p>
    <w:p w14:paraId="4A05EF5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discern true prophetic guidance in your life today, similar to the prophets in 2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role of prophets was crucial in guiding the kings, and how does this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prophets' influence in 2 Kings 15 to impact your community positively? </w:t>
      </w:r>
    </w:p>
    <w:p w14:paraId="4A5D102B"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BB6B97" w14:textId="595A6A8D" w:rsidR="00FA1E54" w:rsidRPr="00F6333B" w:rsidRDefault="006742BC" w:rsidP="00FA1E54">
      <w:pPr>
        <w:spacing w:line="247" w:lineRule="auto"/>
        <w:rPr>
          <w:rFonts w:eastAsia="Times New Roman"/>
          <w:kern w:val="0"/>
          <w:sz w:val="21"/>
          <w:szCs w:val="21"/>
        </w:rPr>
      </w:pPr>
      <w:r>
        <w:rPr>
          <w:rFonts w:eastAsia="Times New Roman"/>
          <w:b/>
          <w:bCs/>
          <w:kern w:val="0"/>
          <w:sz w:val="21"/>
          <w:szCs w:val="21"/>
        </w:rPr>
        <w:br w:type="column"/>
      </w:r>
      <w:r>
        <w:rPr>
          <w:rFonts w:eastAsia="Times New Roman"/>
          <w:b/>
          <w:bCs/>
          <w:kern w:val="0"/>
          <w:sz w:val="21"/>
          <w:szCs w:val="21"/>
        </w:rPr>
        <w:br/>
      </w:r>
      <w:r w:rsidR="00FA1E54" w:rsidRPr="00F6333B">
        <w:rPr>
          <w:rFonts w:eastAsia="Times New Roman"/>
          <w:b/>
          <w:bCs/>
          <w:kern w:val="0"/>
          <w:sz w:val="21"/>
          <w:szCs w:val="21"/>
        </w:rPr>
        <w:t>The Impact of Legacy</w:t>
      </w:r>
    </w:p>
    <w:p w14:paraId="111B664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highlights how the actions of one generation affect the next. The kings' legacies influenced their successors, for better or worse. This serves as a reminder that our actions today can have lasting impacts on future generations. As Proverbs 13:22 states, "A good man leaves an inheritance to his children's children."</w:t>
      </w:r>
    </w:p>
    <w:p w14:paraId="6C32883B" w14:textId="77777777" w:rsidR="006742BC" w:rsidRDefault="00FA1E54" w:rsidP="00FA1E54">
      <w:pPr>
        <w:spacing w:line="247" w:lineRule="auto"/>
      </w:pPr>
      <w:r w:rsidRPr="00F6333B">
        <w:rPr>
          <w:rFonts w:eastAsia="Times New Roman"/>
          <w:kern w:val="0"/>
          <w:sz w:val="21"/>
          <w:szCs w:val="21"/>
        </w:rPr>
        <w:t>1. How can you ensure your legacy positively influences future generations, unlike some kings in 2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certain leaders' legacies endure while others fade, as seen in 2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kings' legacies in 2 Kings 15 to apply in your own life?</w:t>
      </w:r>
    </w:p>
    <w:p w14:paraId="3989E144" w14:textId="2FC9CFB8"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Personal Accountability</w:t>
      </w:r>
    </w:p>
    <w:p w14:paraId="7993AE2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Each king was held accountable for his actions, regardless of his predecessors' deeds. This underscores the importance of personal responsibility in our walk with God. As Galatians 6:5 says, "For each one should carry his own load." We are each responsible for our relationship with God and our actions.</w:t>
      </w:r>
    </w:p>
    <w:p w14:paraId="318C7D0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personal accountability in your leadership roles, like the kings in 2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accountability is crucial for maintaining integrity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ignoring personal accountability, as seen in 2 Kings 15? </w:t>
      </w:r>
    </w:p>
    <w:p w14:paraId="65AAE4C2"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4C790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F51412F" w14:textId="77777777" w:rsidR="006742BC" w:rsidRDefault="006742BC" w:rsidP="00FA1E54">
      <w:pPr>
        <w:spacing w:line="247" w:lineRule="auto"/>
        <w:rPr>
          <w:rFonts w:eastAsia="Times New Roman"/>
          <w:b/>
          <w:bCs/>
          <w:kern w:val="0"/>
          <w:sz w:val="21"/>
          <w:szCs w:val="21"/>
        </w:rPr>
      </w:pPr>
    </w:p>
    <w:p w14:paraId="75A49F26" w14:textId="66CC1BB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Dangers of Complacency</w:t>
      </w:r>
    </w:p>
    <w:p w14:paraId="477A647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Some kings started well but became complacent, leading to their downfall. This warns us against becoming spiritually complacent. As 1 Corinthians 10:12 advises, "So the one who thinks he is standing firm should be careful not to fall." We must remain vigilant in our faith journey.</w:t>
      </w:r>
    </w:p>
    <w:p w14:paraId="3D6C5C2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negative consequences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complacency from affecting your personal growth and relationships? </w:t>
      </w:r>
    </w:p>
    <w:p w14:paraId="01173B5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734CAB9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their failures, the kings had opportunities to repent and turn back to God. This highlights God's desire for us to return to Him, no matter how far we've strayed. As Acts 3:19 encourages, "Repent, then, and turn back, so that your sins may be wiped away."</w:t>
      </w:r>
    </w:p>
    <w:p w14:paraId="5F60573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areas in your life needing repentance, like the kings in 2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repentance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genuine change in your daily actions? </w:t>
      </w:r>
    </w:p>
    <w:p w14:paraId="166432B2"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F0875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1F5A763" w14:textId="77777777" w:rsidR="006742BC" w:rsidRDefault="006742BC" w:rsidP="00FA1E54">
      <w:pPr>
        <w:spacing w:line="247" w:lineRule="auto"/>
        <w:rPr>
          <w:rFonts w:eastAsia="Times New Roman"/>
          <w:b/>
          <w:bCs/>
          <w:kern w:val="0"/>
          <w:sz w:val="21"/>
          <w:szCs w:val="21"/>
        </w:rPr>
      </w:pPr>
    </w:p>
    <w:p w14:paraId="0DFDB7D0" w14:textId="6885D97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Sovereignty of God</w:t>
      </w:r>
    </w:p>
    <w:p w14:paraId="5981653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Throughout the chapter, God's sovereignty is evident. He is in control, even when human leaders fail. This reassures us that God is always at work, orchestrating His divine plan. As Romans 8:28 promises, "And we know that God works all things together for the good of those who love Him, who are called according to His purpose."</w:t>
      </w:r>
    </w:p>
    <w:p w14:paraId="5414500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God's sovereignty in 2 Kings 15 influence your response to current leadership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over nations from the events in 2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help you trust His plan during personal uncertainties? </w:t>
      </w:r>
    </w:p>
    <w:p w14:paraId="2A4F4270"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DB47C0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Ultimately, 2 Kings 15 points us to the hope of redemption through Jesus Christ. Despite the failures of earthly kings, God provided a perfect King in Jesus, who offers salvation to all who believe. As John 3:16 declares, "For God so loved the world that He gave His one and only Son, that everyone who believes in Him shall not perish but have eternal life." This is the ultimate lesson and promise we can hold onto.</w:t>
      </w:r>
    </w:p>
    <w:p w14:paraId="500630D7"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hope in God's redemption despite the failures of leaders in 2 Kings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patience with Israel's kings for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redemption in 2 Kings 15 inspire you to seek personal transformation?</w:t>
      </w:r>
      <w:r w:rsidRPr="001B37DC">
        <w:br w:type="page"/>
      </w:r>
    </w:p>
    <w:p w14:paraId="188C9953"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16 Teaching Points and Bible Study Questions</w:t>
      </w:r>
    </w:p>
    <w:p w14:paraId="64E2CA3C" w14:textId="78238164"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Dangers of Compromise</w:t>
      </w:r>
    </w:p>
    <w:p w14:paraId="6B754BC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16, we see King Ahaz making compromises that lead him away from God. He sought help from the king of Assyria instead of relying on Yahweh. This teaches us the importance of standing firm in our faith and not compromising our beliefs for worldly solutions. As it is written, "Do not be conformed to this world, but be transformed by the renewing of your mind" (Romans 12:2). Staying true to God's Word is crucial in maintaining a strong spiritual foundation.</w:t>
      </w:r>
    </w:p>
    <w:p w14:paraId="0DE8949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avoid compromising your values in challenging situations like King Ahaz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compromise over conviction, and how can you resist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decisions align with your core beliefs? </w:t>
      </w:r>
    </w:p>
    <w:p w14:paraId="2E993E6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47FB84D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Ahaz's decision to adopt the idolatrous practices of surrounding nations serves as a stark reminder of the consequences of turning away from God. He even went so far as to alter the temple to accommodate these practices. This illustrates the danger of allowing anything to take precedence over our devotion to God. "You shall have no other gods before Me" (Exodus 20:3) is a command that remains relevant today.</w:t>
      </w:r>
    </w:p>
    <w:p w14:paraId="1724891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negative consequences in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faithfulness to God over societal pressures? </w:t>
      </w:r>
    </w:p>
    <w:p w14:paraId="60FFB41F"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EAA03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8403318" w14:textId="77777777" w:rsidR="006742BC" w:rsidRDefault="006742BC" w:rsidP="00FA1E54">
      <w:pPr>
        <w:spacing w:line="247" w:lineRule="auto"/>
        <w:rPr>
          <w:rFonts w:eastAsia="Times New Roman"/>
          <w:b/>
          <w:bCs/>
          <w:kern w:val="0"/>
          <w:sz w:val="21"/>
          <w:szCs w:val="21"/>
        </w:rPr>
      </w:pPr>
    </w:p>
    <w:p w14:paraId="6FAB4443" w14:textId="4910E57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Godly Leadership</w:t>
      </w:r>
    </w:p>
    <w:p w14:paraId="1866BE8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Leadership matters, and Ahaz's reign shows how a leader's choices can lead a nation astray. As believers, we are called to pray for our leaders and seek those who will guide us according to God's principles. "When the righteous thrive, the people rejoice; when the wicked rule, the people groan" (Proverbs 29:2). Godly leadership can inspire and uplift, while ungodly leadership can lead to downfall.</w:t>
      </w:r>
    </w:p>
    <w:p w14:paraId="38A8AC3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God's principles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community well-being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guidance over external influences in leadership roles? </w:t>
      </w:r>
    </w:p>
    <w:p w14:paraId="39E4A6E2"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Influence</w:t>
      </w:r>
    </w:p>
    <w:p w14:paraId="13E2F63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Ahaz was heavily influenced by the practices of other nations, which led him to make poor decisions. This highlights the power of influence and the need to surround ourselves with godly counsel. "Do not be misled: 'Bad company corrupts good character'" (1 Corinthians 15:33). Choose your influences wisely, as they can shape your path and your relationship with God.</w:t>
      </w:r>
    </w:p>
    <w:p w14:paraId="050C1B6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resist negative influences in your life, like King Ahaz failed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follow harmful influences despite knowing the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are guided by positive influences? </w:t>
      </w:r>
    </w:p>
    <w:p w14:paraId="689913DC"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05A03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7D35F7C" w14:textId="77777777" w:rsidR="006742BC" w:rsidRDefault="006742BC" w:rsidP="00FA1E54">
      <w:pPr>
        <w:spacing w:line="247" w:lineRule="auto"/>
        <w:rPr>
          <w:rFonts w:eastAsia="Times New Roman"/>
          <w:b/>
          <w:bCs/>
          <w:kern w:val="0"/>
          <w:sz w:val="21"/>
          <w:szCs w:val="21"/>
        </w:rPr>
      </w:pPr>
    </w:p>
    <w:p w14:paraId="3C83470F" w14:textId="13748307"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Call to Faithfulness</w:t>
      </w:r>
    </w:p>
    <w:p w14:paraId="1349D6B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Despite Ahaz's unfaithfulness, God remained faithful to His covenant with David. This reminds us of God's unwavering faithfulness, even when we fall short. "If we are faithless, He remains faithful, for He cannot deny Himself" (2 Timothy 2:13). Our call is to strive for faithfulness in our walk with God, trusting in His promises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steadfast love.</w:t>
      </w:r>
    </w:p>
    <w:p w14:paraId="3246EE5F" w14:textId="77777777" w:rsidR="006742BC" w:rsidRDefault="00FA1E54" w:rsidP="00FA1E54">
      <w:pPr>
        <w:spacing w:line="247" w:lineRule="auto"/>
      </w:pPr>
      <w:r w:rsidRPr="00F6333B">
        <w:rPr>
          <w:rFonts w:eastAsia="Times New Roman"/>
          <w:kern w:val="0"/>
          <w:sz w:val="21"/>
          <w:szCs w:val="21"/>
        </w:rPr>
        <w:t>1. How can you remain faithful when faced with pressures to conform to societal norms like King Ahaz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God's commands over personal or political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faithfulness to God sometimes require difficult choices, and how can you prepare for them?</w:t>
      </w:r>
    </w:p>
    <w:p w14:paraId="55D08EC4" w14:textId="331B1D7C"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Repentance</w:t>
      </w:r>
    </w:p>
    <w:p w14:paraId="3D01CC5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Ahaz's story is a cautionary tale about the need for repentance. His refusal to turn back to God led to further decline. Repentance is a gift that allows us to realign with God's will. "Repent, then, and turn back, so that your sins may be wiped away" (Acts 3:19). Embrace the opportunity to repent and experience the renewal that comes from God's grace.</w:t>
      </w:r>
    </w:p>
    <w:p w14:paraId="09092F5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Ahaz's actions in 2 Kings 16 inspire personal reflection on the need for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mistakes is crucial for genuine repentance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meaningful change in your life? </w:t>
      </w:r>
    </w:p>
    <w:p w14:paraId="60FE3CF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162C29"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48F4FDE" w14:textId="77777777" w:rsidR="006742BC" w:rsidRDefault="006742BC" w:rsidP="00FA1E54">
      <w:pPr>
        <w:spacing w:line="247" w:lineRule="auto"/>
        <w:rPr>
          <w:rFonts w:eastAsia="Times New Roman"/>
          <w:b/>
          <w:bCs/>
          <w:kern w:val="0"/>
          <w:sz w:val="21"/>
          <w:szCs w:val="21"/>
        </w:rPr>
      </w:pPr>
    </w:p>
    <w:p w14:paraId="40695772" w14:textId="5A5A482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Role of the Temple</w:t>
      </w:r>
    </w:p>
    <w:p w14:paraId="244C978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temple was meant to be a place of worship and reverence for God, yet Ahaz desecrated it with foreign altars. This serves as a reminder of the sacredness of our places of worship and the importance of keeping them dedicated to God. "My house will be called a house of prayer for all nations" (Isaiah 56:7). Let us honor our places of worship as spaces for genuine connection with God.</w:t>
      </w:r>
    </w:p>
    <w:p w14:paraId="295D7A6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prioritize worship in your life like the temple's intended role in 2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King Ahaz altered the temple, and how do you guard against altering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role to enhance your personal spiritual practices today? </w:t>
      </w:r>
    </w:p>
    <w:p w14:paraId="022D4D8F"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Fear</w:t>
      </w:r>
    </w:p>
    <w:p w14:paraId="1F052AC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Fear drove Ahaz to seek alliances with foreign powers rather than trusting in God. Fear can lead us away from God's path, but Scripture reminds us, "For God has not given us a spirit of fear, but of power, love, and self-control" (2 Timothy 1:7). Trust in God's strength and provision, and let faith, not fear, guide your decisions.</w:t>
      </w:r>
    </w:p>
    <w:p w14:paraId="24463D1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fear influence your decision-making, as seen in King Ahaz's actions in 2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fear from leading you away from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fear sometimes lead us to seek help from unreliable sources, like Ahaz did? </w:t>
      </w:r>
    </w:p>
    <w:p w14:paraId="7917D87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366FD6"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EB90F4C" w14:textId="77777777" w:rsidR="006742BC" w:rsidRDefault="006742BC" w:rsidP="00FA1E54">
      <w:pPr>
        <w:spacing w:line="247" w:lineRule="auto"/>
        <w:rPr>
          <w:rFonts w:eastAsia="Times New Roman"/>
          <w:b/>
          <w:bCs/>
          <w:kern w:val="0"/>
          <w:sz w:val="21"/>
          <w:szCs w:val="21"/>
        </w:rPr>
      </w:pPr>
    </w:p>
    <w:p w14:paraId="35A208A0" w14:textId="196D3C9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Value of Obedience</w:t>
      </w:r>
    </w:p>
    <w:p w14:paraId="2431AC3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Ahaz's disobedience to God's commands resulted in negative consequences for himself and his people. Obedience to God is not just about following rules; it's about aligning our lives with His perfect will. "Blessed are those who hear the word of God and obey it" (Luke 11:28). Embrace obedience as a pathway to blessing and fulfillment.</w:t>
      </w:r>
    </w:p>
    <w:p w14:paraId="20A91F9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value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personal and communal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Ahaz's disobedience to improve your own spiritual journey? </w:t>
      </w:r>
    </w:p>
    <w:p w14:paraId="132C9FC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1FA14D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Even in the midst of Ahaz's failures, there is hope for redemption. God's plan for salvation through Jesus Christ offers us the ultimate hope. "For the grace of God has appeared, bringing salvation to all men" (Titus 2:11). No matter our past, we can find redemption and new life in Christ, who is the same yesterday, today, and forever.</w:t>
      </w:r>
    </w:p>
    <w:p w14:paraId="61FE78DC"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hope in redemption despite past mistakes, like King Ahaz's actions in 2 Kings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response to disobedience and redemption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patience with Israel inspire you to seek personal redemption today?</w:t>
      </w:r>
      <w:r w:rsidRPr="001B37DC">
        <w:br w:type="page"/>
      </w:r>
    </w:p>
    <w:p w14:paraId="7A6F7A51"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17 Teaching Points and Bible Study Questions</w:t>
      </w:r>
    </w:p>
    <w:p w14:paraId="21B472EF" w14:textId="6C8C85D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22A9F7E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17, we see a vivid illustration of the consequences of turning away from God's commandments. The Israelites were exiled because they "sinned against the LORD their God" (2 Kings 17:7). This serves as a powerful reminder that our actions have consequences, and obedience to God is not just a suggestion but a necessity for a life aligned with His will.</w:t>
      </w:r>
    </w:p>
    <w:p w14:paraId="6D97C11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past disobedience help us make better choices in our daily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their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in challenging situations? </w:t>
      </w:r>
    </w:p>
    <w:p w14:paraId="71D7725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Idolatry</w:t>
      </w:r>
    </w:p>
    <w:p w14:paraId="714A252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highlights the Israelites' fall into idolatry, worshiping other gods and setting up high places. "They worshiped worthless idols and became worthless themselves" (2 Kings 17:15). This teaches us the importance of keeping our focus on God alone, as anything else we prioritize can lead us astray and diminish our spiritual vitality.</w:t>
      </w:r>
    </w:p>
    <w:p w14:paraId="447F65B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remove modern idols that distract you from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prioritize worldly desires over spiritual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 remains central in your daily decisions? </w:t>
      </w:r>
    </w:p>
    <w:p w14:paraId="38DBA275"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D65A8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A2E72F5" w14:textId="77777777" w:rsidR="006742BC" w:rsidRDefault="006742BC" w:rsidP="00FA1E54">
      <w:pPr>
        <w:spacing w:line="247" w:lineRule="auto"/>
        <w:rPr>
          <w:rFonts w:eastAsia="Times New Roman"/>
          <w:b/>
          <w:bCs/>
          <w:kern w:val="0"/>
          <w:sz w:val="21"/>
          <w:szCs w:val="21"/>
        </w:rPr>
      </w:pPr>
    </w:p>
    <w:p w14:paraId="666EDC26" w14:textId="665B5DE8"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Heeding Prophets</w:t>
      </w:r>
    </w:p>
    <w:p w14:paraId="46008B8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God sent prophets to warn Israel, but they were ignored. "Yet the LORD warned Israel and Judah through all His prophets and seers" (2 Kings 17:13). This underscores the importance of listening to those who speak God's truth into our lives, as they are often the vessels through which God communicates His guidance and warnings.</w:t>
      </w:r>
    </w:p>
    <w:p w14:paraId="1DF4845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lessons from ignored prophets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prophetic warnings, and how can you overcome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heed wise counsel in your life today? </w:t>
      </w:r>
    </w:p>
    <w:p w14:paraId="4885EB73"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Repentance</w:t>
      </w:r>
    </w:p>
    <w:p w14:paraId="54A67F8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their waywardness, the Israelites had opportunities to repent. "Turn from your evil ways and keep My commandments and statutes" (2 Kings 17:13). This lesson emphasizes that repentance is always an option, and turning back to God can restore our relationship with Him, no matter how far we have strayed.</w:t>
      </w:r>
    </w:p>
    <w:p w14:paraId="1278503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incorporate daily repentance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in your life? </w:t>
      </w:r>
    </w:p>
    <w:p w14:paraId="00FBC1F1"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58E44F"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DC5AEE3" w14:textId="77777777" w:rsidR="006742BC" w:rsidRDefault="006742BC" w:rsidP="00FA1E54">
      <w:pPr>
        <w:spacing w:line="247" w:lineRule="auto"/>
        <w:rPr>
          <w:rFonts w:eastAsia="Times New Roman"/>
          <w:b/>
          <w:bCs/>
          <w:kern w:val="0"/>
          <w:sz w:val="21"/>
          <w:szCs w:val="21"/>
        </w:rPr>
      </w:pPr>
    </w:p>
    <w:p w14:paraId="2CA926F8" w14:textId="133B8763"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Faithfulness of God</w:t>
      </w:r>
    </w:p>
    <w:p w14:paraId="7048B04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Even in judgment, God's faithfulness is evident. He remained true to His covenant, even when His people did not. "The LORD was very angry with Israel and removed them from His presence" (2 Kings 17:18). This teaches us that God's faithfulness is unwavering, and His promises are sure, even when we falter.</w:t>
      </w:r>
    </w:p>
    <w:p w14:paraId="2E0B5919" w14:textId="77777777" w:rsidR="006742BC" w:rsidRDefault="00FA1E54" w:rsidP="00FA1E54">
      <w:pPr>
        <w:spacing w:line="247" w:lineRule="auto"/>
      </w:pPr>
      <w:r w:rsidRPr="00F6333B">
        <w:rPr>
          <w:rFonts w:eastAsia="Times New Roman"/>
          <w:kern w:val="0"/>
          <w:sz w:val="21"/>
          <w:szCs w:val="21"/>
        </w:rPr>
        <w:t>1. How can you remain faithful to God amidst cultural pressures, as seen in 2 Kings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Israel's unfaithfulness to strengthen your own commitment to God?</w:t>
      </w:r>
    </w:p>
    <w:p w14:paraId="24D01BB2" w14:textId="0861E142"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5EC3421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shows how the actions of leaders can influence an entire nation. The kings of Israel led the people into sin, demonstrating that leadership carries great responsibility. "They followed worthless idols and themselves became worthless" (2 Kings 17:15). This reminds us to pray for and support leaders who seek to follow God's ways.</w:t>
      </w:r>
    </w:p>
    <w:p w14:paraId="03CB890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leaders today avoid the mistakes of Israel's kings to prevent negative impacts on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choices have long-lasting effects on a nation's spiritual and moral direction?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positively influences those you are responsible for? </w:t>
      </w:r>
    </w:p>
    <w:p w14:paraId="55AD252C"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031648"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ED9F104" w14:textId="77777777" w:rsidR="006742BC" w:rsidRDefault="006742BC" w:rsidP="00FA1E54">
      <w:pPr>
        <w:spacing w:line="247" w:lineRule="auto"/>
        <w:rPr>
          <w:rFonts w:eastAsia="Times New Roman"/>
          <w:b/>
          <w:bCs/>
          <w:kern w:val="0"/>
          <w:sz w:val="21"/>
          <w:szCs w:val="21"/>
        </w:rPr>
      </w:pPr>
    </w:p>
    <w:p w14:paraId="3254CA7A" w14:textId="337A88AC"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Call to Holiness</w:t>
      </w:r>
    </w:p>
    <w:p w14:paraId="79E88A9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God's desire for His people to be set apart is clear. "Do not worship other gods" (2 Kings 17:35). This call to holiness is a timeless principle, urging us to live lives that reflect God's character and stand out in a world that often goes against His teachings.</w:t>
      </w:r>
    </w:p>
    <w:p w14:paraId="691A1F7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call to holiness in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challenging in a modern context,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life reflects God's call to holiness consistently? </w:t>
      </w:r>
    </w:p>
    <w:p w14:paraId="2A3528A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5465C9D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Israelites' downfall was partly due to their neglect of God's Word. "They rejected His statutes and His covenant" (2 Kings 17:15). This lesson highlights the power and necessity of Scripture in guiding our lives, encouraging us to immerse ourselves in God's Word daily.</w:t>
      </w:r>
    </w:p>
    <w:p w14:paraId="5FFD0CE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God's Word to avoid the mistakes of Israel in 2 Kings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God's Word led to Israel's downfall, and how can we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Word remains central in your daily decisions? </w:t>
      </w:r>
    </w:p>
    <w:p w14:paraId="448CB91F"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6F4598"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D6BAFAF" w14:textId="77777777" w:rsidR="006742BC" w:rsidRDefault="006742BC" w:rsidP="00FA1E54">
      <w:pPr>
        <w:spacing w:line="247" w:lineRule="auto"/>
        <w:rPr>
          <w:rFonts w:eastAsia="Times New Roman"/>
          <w:b/>
          <w:bCs/>
          <w:kern w:val="0"/>
          <w:sz w:val="21"/>
          <w:szCs w:val="21"/>
        </w:rPr>
      </w:pPr>
    </w:p>
    <w:p w14:paraId="09E4E4EB" w14:textId="35CDA62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Reality of God's Judgment</w:t>
      </w:r>
    </w:p>
    <w:p w14:paraId="2D2ECD8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2 Kings 17 is a sobering reminder of God's judgment.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LORD was very angry with Israel" (2 Kings 17:18). While God is loving and merciful, He is also just. This reality calls us to live in reverence and awe, understanding that our choices have eternal significance.</w:t>
      </w:r>
    </w:p>
    <w:p w14:paraId="778FC32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respond to warnings of God's judgment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signs of impending judgment,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expectations to prevent judgment? </w:t>
      </w:r>
    </w:p>
    <w:p w14:paraId="613EACD2"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C78E5A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 grim events, there is always hope for restoration. God's ultimate plan is one of redemption and reconciliation. "The LORD your God brought you up out of Egypt with mighty power" (2 Kings 17:36). This hope is fulfilled in Jesus Christ, who offers salvation and restoration to all who believe. Let this be a reminder that no matter how dire the situation, God's grace is sufficient to restore and renew.</w:t>
      </w:r>
    </w:p>
    <w:p w14:paraId="050F310E"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restore your relationship with God after straying?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consequences before offering restoration, and how can this shape your faith?</w:t>
      </w:r>
      <w:r w:rsidRPr="001B37DC">
        <w:br w:type="page"/>
      </w:r>
    </w:p>
    <w:p w14:paraId="32D9A374"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18 Teaching Points and Bible Study Questions</w:t>
      </w:r>
    </w:p>
    <w:p w14:paraId="626069E9" w14:textId="173FA90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Trust in the Lord Above All Else</w:t>
      </w:r>
    </w:p>
    <w:p w14:paraId="27CC088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18, we meet Hezekiah, a king who "trusted in the LORD, the God of Israel" (2 Kings 18:5). His unwavering faith sets a powerful example for us today. When faced with challenges, whether they be personal struggles or societal pressures, placing our trust in God can lead to peace and strength. Remember, "The LORD is my strength and my shield; my heart trusts in Him, and I am helped" (Psalm 28:7).</w:t>
      </w:r>
    </w:p>
    <w:p w14:paraId="596F162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demonstrate trust in God when facing overwhelming challenges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trust in God was crucial during Assyria's threats?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over worldly advice? </w:t>
      </w:r>
    </w:p>
    <w:p w14:paraId="15B2A9F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Remove Idols from Your Life</w:t>
      </w:r>
    </w:p>
    <w:p w14:paraId="022F5EF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 took bold steps to remove the high places, shatter the sacred stones, and cut down the Asherah poles (2 Kings 18:4). This act of purging idols is a reminder for us to examine our own lives and remove anything that takes precedence over our relationship with God. Whether it's material possessions, unhealthy relationships, or habits, clearing these distractions allows us to focus on what truly matters.</w:t>
      </w:r>
    </w:p>
    <w:p w14:paraId="6E5B1BB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remove modern-day idols that distract you from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let go of certain habits or possessions?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spiritual growth over material attachments? </w:t>
      </w:r>
    </w:p>
    <w:p w14:paraId="6360F246"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7D518B"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DF81903" w14:textId="77777777" w:rsidR="006742BC" w:rsidRDefault="006742BC" w:rsidP="00FA1E54">
      <w:pPr>
        <w:spacing w:line="247" w:lineRule="auto"/>
        <w:rPr>
          <w:rFonts w:eastAsia="Times New Roman"/>
          <w:b/>
          <w:bCs/>
          <w:kern w:val="0"/>
          <w:sz w:val="21"/>
          <w:szCs w:val="21"/>
        </w:rPr>
      </w:pPr>
    </w:p>
    <w:p w14:paraId="38426012" w14:textId="0FADEA0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Obedience Brings Blessings</w:t>
      </w:r>
    </w:p>
    <w:p w14:paraId="656C6C6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 "held fast to the LORD and did not cease to follow Him; he kept the commands the LORD had given Moses" (2 Kings 18:6). His obedience brought prosperity and success. In our lives, adhering to God's commandments and living according to His Word can lead to blessings beyond our imagination. "Blessed are those who hear the word of God and obey it" (Luke 11:28).</w:t>
      </w:r>
    </w:p>
    <w:p w14:paraId="0B8696E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Hezekiah's obedience to God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trust in God led to success against his enemies?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blessings have you experienced from obeying God's guidance in challenging situations? </w:t>
      </w:r>
    </w:p>
    <w:p w14:paraId="45584209"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 During Trials</w:t>
      </w:r>
    </w:p>
    <w:p w14:paraId="65EA217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the Assyrian king threatened Jerusalem, Hezekiah stood firm in his faith. He did not waver or succumb to fear. This teaches us the importance of standing strong in our beliefs, even when faced with daunting challenges. "Be on the alert. Stand firm in the faith. Be men of courage. Be strong" (1 Corinthians 16:13).</w:t>
      </w:r>
    </w:p>
    <w:p w14:paraId="6213D0E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maintain faith when facing challenges similar to Hezekiah's confrontation with Assyria?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like Hezekiah during overwhelming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Hezekiah's faith was crucial in overcoming the threats from the Assyrian king? </w:t>
      </w:r>
    </w:p>
    <w:p w14:paraId="3FAACEDC"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3A7330"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05D7E0F" w14:textId="77777777" w:rsidR="006742BC" w:rsidRDefault="006742BC" w:rsidP="00FA1E54">
      <w:pPr>
        <w:spacing w:line="247" w:lineRule="auto"/>
        <w:rPr>
          <w:rFonts w:eastAsia="Times New Roman"/>
          <w:b/>
          <w:bCs/>
          <w:kern w:val="0"/>
          <w:sz w:val="21"/>
          <w:szCs w:val="21"/>
        </w:rPr>
      </w:pPr>
    </w:p>
    <w:p w14:paraId="2D4186CF" w14:textId="0A61AE04"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Seek Godly Counsel</w:t>
      </w:r>
    </w:p>
    <w:p w14:paraId="45DD6DB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 sought the counsel of the prophet Isaiah during times of crisis (2 Kings 19:2). This highlights the value of seeking wisdom from those who are grounded in faith. Surrounding ourselves with godly mentors and advisors can provide guidance and encouragement when we need it most. "Plans fail for lack of counsel, but with many advisers they succeed" (Proverbs 15:22).</w:t>
      </w:r>
    </w:p>
    <w:p w14:paraId="62434604" w14:textId="77777777" w:rsidR="006742BC" w:rsidRDefault="00FA1E54" w:rsidP="00FA1E54">
      <w:pPr>
        <w:spacing w:line="247" w:lineRule="auto"/>
      </w:pPr>
      <w:r w:rsidRPr="00F6333B">
        <w:rPr>
          <w:rFonts w:eastAsia="Times New Roman"/>
          <w:kern w:val="0"/>
          <w:sz w:val="21"/>
          <w:szCs w:val="21"/>
        </w:rPr>
        <w:t>1. How can seeking godly counsel help you face challenges like Hezekiah did with Assyrian threats?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reliance on godly counsel was crucial during his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Hezekiah about prioritizing godly advice over worldly solutions?</w:t>
      </w:r>
    </w:p>
    <w:p w14:paraId="1F65C56E" w14:textId="02145D13"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Prayer is a Powerful Weapon</w:t>
      </w:r>
    </w:p>
    <w:p w14:paraId="1E53D80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the face of the Assyrian threat, Hezekiah turned to prayer, laying his concerns before the Lord (2 Kings 19:14-19). This act of faith demonstrates the power of prayer in overcoming obstacles. When we bring our worries to God, we invite His intervention and peace into our lives. "Do not be anxious about anything, but in every situation, by prayer and petition, with thanksgiving, present your requests to God" (Philippians 4:6).</w:t>
      </w:r>
    </w:p>
    <w:p w14:paraId="1193D1A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face challenges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reliance on prayer was crucial during Assyria's threat?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example about using prayer as a response to fear? </w:t>
      </w:r>
    </w:p>
    <w:p w14:paraId="7CB77E7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EB8FD4"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0FB691E" w14:textId="77777777" w:rsidR="006742BC" w:rsidRDefault="006742BC" w:rsidP="00FA1E54">
      <w:pPr>
        <w:spacing w:line="247" w:lineRule="auto"/>
        <w:rPr>
          <w:rFonts w:eastAsia="Times New Roman"/>
          <w:b/>
          <w:bCs/>
          <w:kern w:val="0"/>
          <w:sz w:val="21"/>
          <w:szCs w:val="21"/>
        </w:rPr>
      </w:pPr>
    </w:p>
    <w:p w14:paraId="6EDDA05E" w14:textId="6BF995F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 is Our Deliverer</w:t>
      </w:r>
    </w:p>
    <w:p w14:paraId="475E2DA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Lord delivered Hezekiah and Jerusalem from the hand of the Assyrians, showcasing His power and faithfulness (2 Kings 19:35-36). This serves as a reminder that God is our ultimate deliverer, capable of rescuing us from any situation. "The LORD is my rock, my fortress, and my deliverer" (Psalm 18:2).</w:t>
      </w:r>
    </w:p>
    <w:p w14:paraId="030A7B7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 as your deliverer in challenging situations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reliance on God led to deliverance,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God as your deliverer today? </w:t>
      </w:r>
    </w:p>
    <w:p w14:paraId="442E9017"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Before God is Essential</w:t>
      </w:r>
    </w:p>
    <w:p w14:paraId="495AADB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humility before God, as he sought divine intervention, is a lesson in the importance of humility in our relationship with the Lord. Recognizing our dependence on Him and submitting to His will opens the door to His grace and mercy. "Humble yourselves before the Lord, and He will exalt you" (James 4:10).</w:t>
      </w:r>
    </w:p>
    <w:p w14:paraId="36C7B49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demonstrate humility before God in challenging situations like Hezekiah did with Assyria?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seeking God's guidance and intervention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humility to apply in your daily interactions with others? </w:t>
      </w:r>
    </w:p>
    <w:p w14:paraId="1CE947E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A380C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2B0230D" w14:textId="77777777" w:rsidR="006742BC" w:rsidRDefault="006742BC" w:rsidP="00FA1E54">
      <w:pPr>
        <w:spacing w:line="247" w:lineRule="auto"/>
        <w:rPr>
          <w:rFonts w:eastAsia="Times New Roman"/>
          <w:b/>
          <w:bCs/>
          <w:kern w:val="0"/>
          <w:sz w:val="21"/>
          <w:szCs w:val="21"/>
        </w:rPr>
      </w:pPr>
    </w:p>
    <w:p w14:paraId="26675CD8" w14:textId="4091567F"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Promises are Unfailing</w:t>
      </w:r>
    </w:p>
    <w:p w14:paraId="6661A47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fulfillment of God's promise to protect Jerusalem underscores the reliability of His Word. When God makes a promise, He keeps it. This assurance can strengthen our faith and give us hope in His unfailing love. "For no word from God will ever fail" (Luke 1:37).</w:t>
      </w:r>
    </w:p>
    <w:p w14:paraId="4AEEFC1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like Hezekiah did with Assyria?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faith in God's promises was crucial for Judah's survival?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 about relying on God's unfailing promises in uncertain times? </w:t>
      </w:r>
    </w:p>
    <w:p w14:paraId="4D4AB5AF"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Legacy of Faith Impacts Generations</w:t>
      </w:r>
    </w:p>
    <w:p w14:paraId="4628C98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Hezekiah's faith and actions left a lasting legacy, influencing future generations. Our faith journey can have a profound impact on those around us, inspiring others to seek God and live according to His ways.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 Let us strive to leave a legacy of faith that echoes through the ages.</w:t>
      </w:r>
    </w:p>
    <w:p w14:paraId="25C8EAEF"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faith positively influences future generations like Hezekiah's legacy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faith impacted his kingdom,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build a legacy of faith that endures through generations?</w:t>
      </w:r>
      <w:r w:rsidRPr="001B37DC">
        <w:br w:type="page"/>
      </w:r>
    </w:p>
    <w:p w14:paraId="27E99BF5"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19 Teaching Points and Bible Study Questions</w:t>
      </w:r>
    </w:p>
    <w:p w14:paraId="4810C445" w14:textId="5A3D663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Trust in the Lord's Deliverance</w:t>
      </w:r>
    </w:p>
    <w:p w14:paraId="464662B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19, we see King Hezekiah faced with a dire threat from the Assyrian king, Sennacherib. Instead of succumbing to fear, Hezekiah turns to God in prayer. This teaches us the importance of trusting in the Lord's deliverance, no matter how overwhelming our circumstances may seem. As Hezekiah prays, "O LORD our God, deliver us from his hand, so that all the kingdoms of the earth may know that You alone, O LORD, are God" (2 Kings 19:19). This reminds us that our faith in God can lead to miraculous outcomes.</w:t>
      </w:r>
    </w:p>
    <w:p w14:paraId="15468DB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strengthen your trust in God's deliverance during challenging times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prayer was pivotal in seeking God's intervention against Assyria?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threats that applies to your own life challenges? </w:t>
      </w:r>
    </w:p>
    <w:p w14:paraId="4EB71033"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5FF55E4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response to the Assyrian threat is a powerful example of the effectiveness of prayer. Instead of relying solely on military might or political alliances, he seeks divine intervention. This chapter encourages us to make prayer our first response in times of trouble, trusting that God hears and answers. "And Hezekiah prayed before the LORD" (2 Kings 19:15) is a simple yet profound reminder of the power of prayer.</w:t>
      </w:r>
    </w:p>
    <w:p w14:paraId="632DA26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Hezekiah's prayer in 2 Kings 19 inspire your approach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 chose prayer over military action when facing Assyria's threat?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crisis about trusting in God's power through prayer? </w:t>
      </w:r>
    </w:p>
    <w:p w14:paraId="36E003CC"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31EA1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0D8EE09" w14:textId="77777777" w:rsidR="006742BC" w:rsidRDefault="006742BC" w:rsidP="00FA1E54">
      <w:pPr>
        <w:spacing w:line="247" w:lineRule="auto"/>
        <w:rPr>
          <w:rFonts w:eastAsia="Times New Roman"/>
          <w:b/>
          <w:bCs/>
          <w:kern w:val="0"/>
          <w:sz w:val="21"/>
          <w:szCs w:val="21"/>
        </w:rPr>
      </w:pPr>
    </w:p>
    <w:p w14:paraId="68BC2B7F" w14:textId="35EDDA3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 Hears and Responds</w:t>
      </w:r>
    </w:p>
    <w:p w14:paraId="15DD9E6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narrative in 2 Kings 19 assures us that God is attentive to the cries of His people. When Hezekiah prays, God responds through the prophet Isaiah, providing reassurance and a promise of deliverance. "Thus says the LORD, the God of Israel: Because you have prayed to Me concerning Sennacherib king of Assyria, I have heard you" (2 Kings 19:20). This teaches us that our prayers do not fall on deaf ears; God is always listening.</w:t>
      </w:r>
    </w:p>
    <w:p w14:paraId="721375A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Hezekiah's approach to seeking God's help in your own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responded to Hezekiah's prayer, and how does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response to Hezekiah about trusting divine timing in your life? </w:t>
      </w:r>
    </w:p>
    <w:p w14:paraId="6F95F231"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Arrogance</w:t>
      </w:r>
    </w:p>
    <w:p w14:paraId="6679305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Sennacherib's arrogance and blasphemy against God serve as a cautionary tale. His pride leads to his downfall, illustrating the biblical truth that "Pride goes before destruction, and a haughty spirit before a fall" (Proverbs 16:18). This lesson reminds us to remain humble and recognize our dependence on God.</w:t>
      </w:r>
    </w:p>
    <w:p w14:paraId="523F90A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the futility of arrogance change your approach to conflicts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more effective than arrogance in resolving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arrogance that applies to modern leadership? </w:t>
      </w:r>
    </w:p>
    <w:p w14:paraId="6AACD8B1"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BFBA4F"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A39AC9C" w14:textId="77777777" w:rsidR="006742BC" w:rsidRDefault="006742BC" w:rsidP="00FA1E54">
      <w:pPr>
        <w:spacing w:line="247" w:lineRule="auto"/>
        <w:rPr>
          <w:rFonts w:eastAsia="Times New Roman"/>
          <w:b/>
          <w:bCs/>
          <w:kern w:val="0"/>
          <w:sz w:val="21"/>
          <w:szCs w:val="21"/>
        </w:rPr>
      </w:pPr>
    </w:p>
    <w:p w14:paraId="6B9C5E55" w14:textId="655B4A2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68DBC7A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2 Kings 19 highlights God's sovereignty over all nations and rulers. Despite Sennacherib's boasts, it is ultimately God who controls the fate of kingdoms. "Have you not heard? Long ago I ordained it; in days of old I planned it; now I have brought it to pass" (2 Kings 19:25). This reassures us that no matter how chaotic the world may seem, God is in control.</w:t>
      </w:r>
    </w:p>
    <w:p w14:paraId="4286F91C" w14:textId="77777777" w:rsidR="006742BC" w:rsidRDefault="00FA1E54" w:rsidP="00FA1E54">
      <w:pPr>
        <w:spacing w:line="247" w:lineRule="auto"/>
      </w:pPr>
      <w:r w:rsidRPr="00F6333B">
        <w:rPr>
          <w:rFonts w:eastAsia="Times New Roman"/>
          <w:kern w:val="0"/>
          <w:sz w:val="21"/>
          <w:szCs w:val="21"/>
        </w:rPr>
        <w:t>1. How can you trust God's sovereignty when facing national or global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sovereign plans for your community?</w:t>
      </w:r>
    </w:p>
    <w:p w14:paraId="2E22D540" w14:textId="41F3D6DF"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Godly Counsel</w:t>
      </w:r>
    </w:p>
    <w:p w14:paraId="095BD2B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decision to consult the prophet Isaiah demonstrates the value of seeking godly counsel. In times of crisis, turning to those who are grounded in Scripture can provide guidance and wisdom.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servants of King Hezekiah came to Isaiah" (2 Kings 19:5) shows us the importance of surrounding ourselves with wise and faithful advisors.</w:t>
      </w:r>
    </w:p>
    <w:p w14:paraId="22AE8CF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seeking godly counsel impact your decision-making in challenging situations like Hezekiah's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 prioritized consulting Isaiah when faced with Assyrian threats?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 about the importance of seeking divine guidance in times of distress? </w:t>
      </w:r>
    </w:p>
    <w:p w14:paraId="21D4F641"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45FAB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00BF276" w14:textId="77777777" w:rsidR="006742BC" w:rsidRDefault="006742BC" w:rsidP="00FA1E54">
      <w:pPr>
        <w:spacing w:line="247" w:lineRule="auto"/>
        <w:rPr>
          <w:rFonts w:eastAsia="Times New Roman"/>
          <w:b/>
          <w:bCs/>
          <w:kern w:val="0"/>
          <w:sz w:val="21"/>
          <w:szCs w:val="21"/>
        </w:rPr>
      </w:pPr>
    </w:p>
    <w:p w14:paraId="1D63CB0F" w14:textId="20AFB6FE"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Protection of His People</w:t>
      </w:r>
    </w:p>
    <w:p w14:paraId="1871CFA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miraculous defeat of the Assyrian army is a testament to God's protection over His people. "Then the angel of the LORD went out and struck down 185,000 men in the camp of the Assyrians" (2 Kings 19:35). This dramatic intervention reminds us that God is our ultimate protector, capable of delivering us from any threat.</w:t>
      </w:r>
    </w:p>
    <w:p w14:paraId="6138CF6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in God's protection during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intervenes in some situations but not others,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God's guidance and protection in your daily decisions? </w:t>
      </w:r>
    </w:p>
    <w:p w14:paraId="5B7A6F8C"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 in Overcoming Fear</w:t>
      </w:r>
    </w:p>
    <w:p w14:paraId="03163DB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faith in God enables him to overcome fear and uncertainty. By placing his trust in the Lord, he finds peace and courage in the face of danger. This chapter encourages us to let our faith guide us through life's challenges, knowing that God is with us every step of the way.</w:t>
      </w:r>
    </w:p>
    <w:p w14:paraId="074AE9A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faith help you confront fears in challenging situations like Hezekiah faced with Assyria?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faith rather than succumbing to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faith provide strength when facing overwhelming threats or uncertainties? </w:t>
      </w:r>
    </w:p>
    <w:p w14:paraId="7269CA3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F777CF"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281E054" w14:textId="77777777" w:rsidR="006742BC" w:rsidRDefault="006742BC" w:rsidP="00FA1E54">
      <w:pPr>
        <w:spacing w:line="247" w:lineRule="auto"/>
        <w:rPr>
          <w:rFonts w:eastAsia="Times New Roman"/>
          <w:b/>
          <w:bCs/>
          <w:kern w:val="0"/>
          <w:sz w:val="21"/>
          <w:szCs w:val="21"/>
        </w:rPr>
      </w:pPr>
    </w:p>
    <w:p w14:paraId="5FF37B46" w14:textId="33BC1BC3"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Defying God</w:t>
      </w:r>
    </w:p>
    <w:p w14:paraId="1ACD0CB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Sennacherib's fate serves as a warning of the consequences of defying God. His eventual assassination by his own sons (2 Kings 19:37) underscores the peril of opposing the Almighty. This lesson reminds us to align our actions with God's will and to respect His authority.</w:t>
      </w:r>
    </w:p>
    <w:p w14:paraId="476D2F9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avoid actions that might lead to defying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Hezekiah's response to threats against his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power over human threats impact your decision-making? </w:t>
      </w:r>
    </w:p>
    <w:p w14:paraId="42C81B7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11D242A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Finally, 2 Kings 19 reassures us of the certainty of God's promises. When God declares that He will defend Jerusalem, He fulfills His word. "I will defend this city and save it for My own sake and for the sake of My servant David" (2 Kings 19:34). This encourages us to hold fast to God's promises, confident that He is faithful to fulfill them.</w:t>
      </w:r>
    </w:p>
    <w:p w14:paraId="4A53D0C4"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assurance in God's promises when facing overwhelming challenges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response to threats can inspire confidence in God's faithfulness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promises in uncertain situations?</w:t>
      </w:r>
      <w:r w:rsidRPr="001B37DC">
        <w:br w:type="page"/>
      </w:r>
    </w:p>
    <w:p w14:paraId="0C7CCFB7"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20 Teaching Points and Bible Study Questions</w:t>
      </w:r>
    </w:p>
    <w:p w14:paraId="2B395129" w14:textId="5B87E43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Prayer</w:t>
      </w:r>
    </w:p>
    <w:p w14:paraId="50EB55C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20, we witness the incredible power of prayer through King Hezekiah's heartfelt plea to God. When faced with a terminal illness, Hezekiah turned to the Lord in prayer, and God responded by granting him an additional fifteen years of life. This story reminds us of the importance of prayer in our own lives. As James 5:16 says, "The prayer of a righteous man has great power to prevail." Never underestimate the impact of sincere prayer.</w:t>
      </w:r>
    </w:p>
    <w:p w14:paraId="6F46A2D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Hezekiah's prayer inspire you to approach God in times of personal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seemingly impossible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Hezekiah's experience encourage you to trust in God's timing and response to prayer? </w:t>
      </w:r>
    </w:p>
    <w:p w14:paraId="03E2BD86"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Time</w:t>
      </w:r>
    </w:p>
    <w:p w14:paraId="2C8D6AD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story illustrates God's control over time itself. When Hezekiah asked for a sign of his healing, God made the shadow on the sundial move backward. This miraculous event shows that God is not bound by the natural laws of the universe. As Psalm 90:4 states, "For in Your sight a thousand years are but a day that passes, or a watch of the night." Trust in God's perfect timing in your life.</w:t>
      </w:r>
    </w:p>
    <w:p w14:paraId="4849681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God's timing in your life when facing uncertain situations like Hezekiah's illness?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over time from Hezekiah's extended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over time impact your daily decision-making and priorities? </w:t>
      </w:r>
    </w:p>
    <w:p w14:paraId="5A12F059"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68F6C7"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1223A11" w14:textId="77777777" w:rsidR="006742BC" w:rsidRDefault="006742BC" w:rsidP="00FA1E54">
      <w:pPr>
        <w:spacing w:line="247" w:lineRule="auto"/>
        <w:rPr>
          <w:rFonts w:eastAsia="Times New Roman"/>
          <w:b/>
          <w:bCs/>
          <w:kern w:val="0"/>
          <w:sz w:val="21"/>
          <w:szCs w:val="21"/>
        </w:rPr>
      </w:pPr>
    </w:p>
    <w:p w14:paraId="432A2E77" w14:textId="01CFEF7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Gratitude</w:t>
      </w:r>
    </w:p>
    <w:p w14:paraId="4445605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After his recovery, Hezekiah failed to show gratitude to God for his healing. This oversight led to consequences for his kingdom. Gratitude is a vital part of our relationship with God. As 1 Thessalonians 5:18 instructs, "Give thanks in every circumstance, for this is God’s will for you in Christ Jesus." Remember to express your thankfulness to God for His blessings.</w:t>
      </w:r>
    </w:p>
    <w:p w14:paraId="348E1D5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express gratitude in challenging situations like Hezekiah's illness in 2 Kings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receiving unexpected blessings, as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God's intervention about maintaining gratitude in daily life? </w:t>
      </w:r>
    </w:p>
    <w:p w14:paraId="4B0922E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388C882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pride became evident when he showed off his wealth to the envoys from Babylon. This act of pride led to a prophecy of future captivity for his descendants. Proverbs 16:18 warns, "Pride goes before destruction, and a haughty spirit before a fall." Let Hezekiah's mistake be a lesson to remain humble and give glory to God in all things.</w:t>
      </w:r>
    </w:p>
    <w:p w14:paraId="0251102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guard against pride when sharing personal achievements or blessings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negative consequences in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humble when receiving praise or recognition? </w:t>
      </w:r>
    </w:p>
    <w:p w14:paraId="430E8D15"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BE4038"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7374DDA" w14:textId="77777777" w:rsidR="006742BC" w:rsidRDefault="006742BC" w:rsidP="00FA1E54">
      <w:pPr>
        <w:spacing w:line="247" w:lineRule="auto"/>
        <w:rPr>
          <w:rFonts w:eastAsia="Times New Roman"/>
          <w:b/>
          <w:bCs/>
          <w:kern w:val="0"/>
          <w:sz w:val="21"/>
          <w:szCs w:val="21"/>
        </w:rPr>
      </w:pPr>
    </w:p>
    <w:p w14:paraId="7AE5478F" w14:textId="08B29CD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Short-Sightedness</w:t>
      </w:r>
    </w:p>
    <w:p w14:paraId="48F73D4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lack of concern for the future consequences of his actions is a cautionary tale. When Isaiah prophesied that his descendants would be taken captive, Hezekiah was content as long as there was peace in his own time. This short-sightedness can be detrimental. Proverbs 22:3 advises, "The prudent see danger and take cover, but the simple keep going and suffer the consequences." Consider the long-term impact of your decisions.</w:t>
      </w:r>
    </w:p>
    <w:p w14:paraId="5D982F40" w14:textId="77777777" w:rsidR="006742BC" w:rsidRDefault="00FA1E54" w:rsidP="00FA1E54">
      <w:pPr>
        <w:spacing w:line="247" w:lineRule="auto"/>
      </w:pPr>
      <w:r w:rsidRPr="00F6333B">
        <w:rPr>
          <w:rFonts w:eastAsia="Times New Roman"/>
          <w:kern w:val="0"/>
          <w:sz w:val="21"/>
          <w:szCs w:val="21"/>
        </w:rPr>
        <w:t>1. How can short-sighted decisions impact your long-term goals and relationships, as seen in Hezekiah's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considering future generations in your current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immediate benefits sometimes lead to negative consequences, and how can you avoid this?</w:t>
      </w:r>
    </w:p>
    <w:p w14:paraId="40D14FA6" w14:textId="672A51FC"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38E972D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Isaiah played a crucial role in delivering God's messages to Hezekiah. Prophets were God's mouthpieces, guiding and warning His people. Today, we have the Scriptures to guide us. As 2 Timothy 3:16 affirms, "All Scripture is God-breathed and is useful for instruction, for conviction, for correction, and for training in righteousness." Let the Word of God be your guide.</w:t>
      </w:r>
    </w:p>
    <w:p w14:paraId="6EE76C4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important messages to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interaction with Isaiah about seeking guidance from spiritual mentors? </w:t>
      </w:r>
    </w:p>
    <w:p w14:paraId="30104DD0"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A08812"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D6FA7C7" w14:textId="77777777" w:rsidR="006742BC" w:rsidRDefault="006742BC" w:rsidP="00FA1E54">
      <w:pPr>
        <w:spacing w:line="247" w:lineRule="auto"/>
        <w:rPr>
          <w:rFonts w:eastAsia="Times New Roman"/>
          <w:b/>
          <w:bCs/>
          <w:kern w:val="0"/>
          <w:sz w:val="21"/>
          <w:szCs w:val="21"/>
        </w:rPr>
      </w:pPr>
    </w:p>
    <w:p w14:paraId="3F31FF9E" w14:textId="0190DCB4"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Reality of Mortality</w:t>
      </w:r>
    </w:p>
    <w:p w14:paraId="7C2814C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illness reminds us of our own mortality. Life is fleeting, and we must be prepared for eternity. Psalm 90:12 teaches, "So teach us to number our days, that we may present a heart of wisdom." Live each day with eternity in mind, seeking to fulfill God's purpose for your life.</w:t>
      </w:r>
    </w:p>
    <w:p w14:paraId="28B31CD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Hezekiah's response to his illness inspire your approach to life's uncertainties and mortality?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in life knowing that mortality is inevitable?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mortality influence your daily decisions and priorities? </w:t>
      </w:r>
    </w:p>
    <w:p w14:paraId="7A657309"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20FB1CC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God's promise to extend Hezekiah's life was fulfilled, demonstrating His faithfulness. We can trust in God's promises, knowing that He is true to His Word. As 2 Peter 3:9 assures us, "The Lord is not slow to fulfill His promise as some understand slowness, but is patient with you, not wanting anyone to perish but everyone to come to repentance." Hold fast to His promises.</w:t>
      </w:r>
    </w:p>
    <w:p w14:paraId="5C8CBA1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strengthen your faith in God's promises during challenging times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response to God's promise is important for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in fulfilling His promises? </w:t>
      </w:r>
    </w:p>
    <w:p w14:paraId="02ADD4E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F15697"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546E02A" w14:textId="77777777" w:rsidR="006742BC" w:rsidRDefault="006742BC" w:rsidP="00FA1E54">
      <w:pPr>
        <w:spacing w:line="247" w:lineRule="auto"/>
        <w:rPr>
          <w:rFonts w:eastAsia="Times New Roman"/>
          <w:b/>
          <w:bCs/>
          <w:kern w:val="0"/>
          <w:sz w:val="21"/>
          <w:szCs w:val="21"/>
        </w:rPr>
      </w:pPr>
    </w:p>
    <w:p w14:paraId="1DCCDBFB" w14:textId="2893B30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Impact of Leadership</w:t>
      </w:r>
    </w:p>
    <w:p w14:paraId="571FDFC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Hezekiah's leadership had a profound impact on his nation. His actions, both good and bad, affected the future of Judah. As leaders in our own spheres, we must recognize the influence we have on others. Hebrews 13:7 encourages us, "Remember your leaders who spoke the word of God to you. Consider the outcome of their way of life and imitate their faith." Lead with integrity and faithfulness.</w:t>
      </w:r>
    </w:p>
    <w:p w14:paraId="7CD9E7C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Hezekiah's leadership decisions inspire you to seek guidance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transparency in leadership is crucial for building trust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response to adversity to improve your leadership skills? </w:t>
      </w:r>
    </w:p>
    <w:p w14:paraId="4E9EC159"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B6C426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 impending judgment on Judah, there is always hope for restoration. God's mercy and grace are ever-present, offering redemption to those who turn to Him. Lamentations 3:22-23 reminds us, "Because of the LORD’s loving devotion we are not consumed, for His mercies never fail. They are new every morning; great is Your faithfulness!" No matter the circumstances, there is always hope in the Lord.</w:t>
      </w:r>
    </w:p>
    <w:p w14:paraId="433B7547"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Hezekiah's healing inspire hope for restoration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Hezekiah's response to God's promise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timing matter when seeking restoration in difficult situations?</w:t>
      </w:r>
      <w:r w:rsidRPr="001B37DC">
        <w:br w:type="page"/>
      </w:r>
    </w:p>
    <w:p w14:paraId="5B0F102A"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21 Teaching Points and Bible Study Questions</w:t>
      </w:r>
    </w:p>
    <w:p w14:paraId="6BEC0042" w14:textId="4B128AF1"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Turning Away from God</w:t>
      </w:r>
    </w:p>
    <w:p w14:paraId="57D2DE7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21, we see King Manasseh leading Judah astray by doing evil in the eyes of the Lord. This chapter reminds us that turning away from God has serious consequences. Manasseh's actions led to the downfall of his kingdom, illustrating the truth of Proverbs 14:34, "Righteousness exalts a nation, but sin is a disgrace to any people." When we stray from God's path, we invite chaos and destruction into our lives.</w:t>
      </w:r>
    </w:p>
    <w:p w14:paraId="4FAE144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we recognize and avoid influences that lead us away from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staying faithful to God despite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turning away from God often lead to negative consequences in our lives? </w:t>
      </w:r>
    </w:p>
    <w:p w14:paraId="644D1B2B"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Leadership</w:t>
      </w:r>
    </w:p>
    <w:p w14:paraId="7D183AF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Manasseh's reign shows us the impact a leader can have on a nation. His idolatry and wickedness influenced the people to do the same. As believers, we are called to be leaders in our communities, reflecting Christ's love and truth. "Let your light shine before men, that they may see your good deeds and glorify your Father in heaven" (Matthew 5:16). Our actions can lead others toward or away from God.</w:t>
      </w:r>
    </w:p>
    <w:p w14:paraId="259B7A6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leadership aligns with godly principles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community well-being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influence others positively when faced with ungodly leadership? </w:t>
      </w:r>
    </w:p>
    <w:p w14:paraId="6AA1A5E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15E3B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DFC9560" w14:textId="77777777" w:rsidR="006742BC" w:rsidRDefault="006742BC" w:rsidP="00FA1E54">
      <w:pPr>
        <w:spacing w:line="247" w:lineRule="auto"/>
        <w:rPr>
          <w:rFonts w:eastAsia="Times New Roman"/>
          <w:b/>
          <w:bCs/>
          <w:kern w:val="0"/>
          <w:sz w:val="21"/>
          <w:szCs w:val="21"/>
        </w:rPr>
      </w:pPr>
    </w:p>
    <w:p w14:paraId="58B3F612" w14:textId="25CE7F76"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Repentance</w:t>
      </w:r>
    </w:p>
    <w:p w14:paraId="0AF3E7E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Manasseh's evil deeds, his story doesn't end in despair. In 2 Chronicles 33:12-13, we learn that Manasseh repented and turned back to God, who graciously restored him. This teaches us that no matter how far we've strayed, genuine repentance can bring us back into God's grace. "If we confess our sins, He is faithful and just to forgive us our sins and to cleanse us from all unrighteousness" (1 John 1:9).</w:t>
      </w:r>
    </w:p>
    <w:p w14:paraId="4A14812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Manasseh's story in 2 Kings 21 inspire you to seek personal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repent and transform negative patterns, like Manasseh eventually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past mistakes play a crucial role in the process of repentance and personal growth? </w:t>
      </w:r>
    </w:p>
    <w:p w14:paraId="0FAC89A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Idolatry</w:t>
      </w:r>
    </w:p>
    <w:p w14:paraId="692940C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Manasseh's introduction of idols into the temple highlights the dangers of idolatry. Anything that takes God's place in our hearts can lead us away from Him. "You shall have no other gods before Me" (Exodus 20:3) is a command that calls us to examine our lives and remove anything that competes with our devotion to God.</w:t>
      </w:r>
    </w:p>
    <w:p w14:paraId="6EA7EBB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negative consequences in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worldly distractions? </w:t>
      </w:r>
    </w:p>
    <w:p w14:paraId="130FBB9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979C82"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FE42EE4" w14:textId="77777777" w:rsidR="006742BC" w:rsidRDefault="006742BC" w:rsidP="00FA1E54">
      <w:pPr>
        <w:spacing w:line="247" w:lineRule="auto"/>
        <w:rPr>
          <w:rFonts w:eastAsia="Times New Roman"/>
          <w:b/>
          <w:bCs/>
          <w:kern w:val="0"/>
          <w:sz w:val="21"/>
          <w:szCs w:val="21"/>
        </w:rPr>
      </w:pPr>
    </w:p>
    <w:p w14:paraId="3B0A8CE5" w14:textId="715BF573"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Influence of a Godly Heritage</w:t>
      </w:r>
    </w:p>
    <w:p w14:paraId="1ECBF6B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Manasseh was the son of Hezekiah, a king who followed God. Yet, he chose a different path. This reminds us that while a godly heritage is valuable, each person must choose to follow God for themselves.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 encourages us to instill faith in the next generation, but ultimately, they must make their own decisions.</w:t>
      </w:r>
    </w:p>
    <w:p w14:paraId="0687A558" w14:textId="77777777" w:rsidR="006742BC" w:rsidRDefault="00FA1E54" w:rsidP="00FA1E54">
      <w:pPr>
        <w:spacing w:line="247" w:lineRule="auto"/>
      </w:pPr>
      <w:r w:rsidRPr="00F6333B">
        <w:rPr>
          <w:rFonts w:eastAsia="Times New Roman"/>
          <w:kern w:val="0"/>
          <w:sz w:val="21"/>
          <w:szCs w:val="21"/>
        </w:rPr>
        <w:t>1. How can you ensure a godly heritage positively influences future generations despite past failures like Manasseh's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godly heritage sometimes fails to prevent negative influences, as seen in Manasseh's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strengthen your family's spiritual legacy in light of Manasseh's story?</w:t>
      </w:r>
    </w:p>
    <w:p w14:paraId="2438CDFE" w14:textId="5E65E824"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 in Calling for Repentance</w:t>
      </w:r>
    </w:p>
    <w:p w14:paraId="3243528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Throughout 2 Kings 21, prophets warned of the consequences of Manasseh's actions. Prophets played a crucial role in calling people back to God. Today, we have the Word of God as our guide and the Holy Spirit to convict us. "All Scripture is God-breathed and is useful for teaching, rebuking, correcting, and training in righteousness" (2 Timothy 3:16).</w:t>
      </w:r>
    </w:p>
    <w:p w14:paraId="5BC2DDC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recognize and respond to modern-day calls for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were crucial in guiding people back to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prophets to encourage others towards positive change today? </w:t>
      </w:r>
    </w:p>
    <w:p w14:paraId="28D9E9FF"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37915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BADE3E7" w14:textId="77777777" w:rsidR="006742BC" w:rsidRDefault="006742BC" w:rsidP="00FA1E54">
      <w:pPr>
        <w:spacing w:line="247" w:lineRule="auto"/>
        <w:rPr>
          <w:rFonts w:eastAsia="Times New Roman"/>
          <w:b/>
          <w:bCs/>
          <w:kern w:val="0"/>
          <w:sz w:val="21"/>
          <w:szCs w:val="21"/>
        </w:rPr>
      </w:pPr>
    </w:p>
    <w:p w14:paraId="5DC35DCE" w14:textId="20D08C9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Long-term Impact of Sin</w:t>
      </w:r>
    </w:p>
    <w:p w14:paraId="2AF2965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Manasseh's sins had lasting effects, leading to Judah's eventual exile. This serves as a sobering reminder that our actions can have long-term consequences. "Do not be deceived: God is not mocked. Whatever a man sows, he will reap in return" (Galatians 6:7). We must be mindful of the seeds we plant in our lives and the lives of others.</w:t>
      </w:r>
    </w:p>
    <w:p w14:paraId="377EF7D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the long-term impact of sin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address sin before it affects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break negative patterns and prevent long-term consequences of sin? </w:t>
      </w:r>
    </w:p>
    <w:p w14:paraId="1CF6408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 Despite Human Failure</w:t>
      </w:r>
    </w:p>
    <w:p w14:paraId="2E1663F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Even in the face of Judah's rebellion, God remained faithful to His covenant. His promises are unchanging, and His love endures forever. "If we are faithless, He remains faithful, for He cannot deny Himself" (2 Timothy 2:13). This assurance gives us hope, knowing that God's faithfulness is not dependent on our actions.</w:t>
      </w:r>
    </w:p>
    <w:p w14:paraId="2C04F9C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remain faithful to God when others around you choose to stray from His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faithful even when we repeatedly fail or disobey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faithfulness in challenging situations? </w:t>
      </w:r>
    </w:p>
    <w:p w14:paraId="6490F60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1377B8"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36D4209" w14:textId="77777777" w:rsidR="006742BC" w:rsidRDefault="006742BC" w:rsidP="00FA1E54">
      <w:pPr>
        <w:spacing w:line="247" w:lineRule="auto"/>
        <w:rPr>
          <w:rFonts w:eastAsia="Times New Roman"/>
          <w:b/>
          <w:bCs/>
          <w:kern w:val="0"/>
          <w:sz w:val="21"/>
          <w:szCs w:val="21"/>
        </w:rPr>
      </w:pPr>
    </w:p>
    <w:p w14:paraId="55EF3057" w14:textId="27E47BC7"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Call to Stand Firm in Faith</w:t>
      </w:r>
    </w:p>
    <w:p w14:paraId="541E6CC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Amidst a culture of idolatry, there were those who remained faithful to God. This encourages us to stand firm in our faith, even when surrounded by opposition. "Be on the alert. Stand firm in the faith. Be men of courage. Be strong" (1 Corinthians 16:13). Our steadfastness can inspire others to remain true to God.</w:t>
      </w:r>
    </w:p>
    <w:p w14:paraId="2E3FA26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stand firm in faith when faced with negative influences like King Manasseh's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remain faithful despite societal pressures to conform?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resist turning away from your faith in challenging times? </w:t>
      </w:r>
    </w:p>
    <w:p w14:paraId="5A450A6D"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5ADD15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Manasseh's story ultimately points to the hope of redemption. Despite his sins, he found forgiveness and restoration. This foreshadows the ultimate redemption found in Jesus Christ, who offers salvation to all who believe. "For God so loved the world that He gave His one and only Son, that everyone who believes in Him shall not perish but have eternal life" (John 3:16). This hope is the cornerstone of our faith and the message we are called to share with the world.</w:t>
      </w:r>
    </w:p>
    <w:p w14:paraId="1845A77E"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Manasseh's story inspire hope for redemption in your own life despite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willingness to forgive Manasseh's sins?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mercy in 2 Kings 21 encourage you to seek personal transformation?</w:t>
      </w:r>
      <w:r w:rsidRPr="001B37DC">
        <w:br w:type="page"/>
      </w:r>
    </w:p>
    <w:p w14:paraId="433743EC"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22 Teaching Points and Bible Study Questions</w:t>
      </w:r>
    </w:p>
    <w:p w14:paraId="3A358296" w14:textId="118B045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Rediscovering God's Word Brings Revival</w:t>
      </w:r>
    </w:p>
    <w:p w14:paraId="31DF83C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22, we see the power of rediscovering God's Word. When the Book of the Law was found in the temple, it sparked a spiritual revival. This reminds us that immersing ourselves in Scripture can reignite our faith and transform our lives. As it is written, "Your word is a lamp to my feet and a light to my path" (Psalm 119:105). Let the Bible guide you daily, and watch how it revitalizes your spirit.</w:t>
      </w:r>
    </w:p>
    <w:p w14:paraId="66CED6C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rediscovering God's Word in your life lead to personal or community revival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Josiah's response to finding the Book of the Law was so transformative?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Word remains central in your daily life? </w:t>
      </w:r>
    </w:p>
    <w:p w14:paraId="2812BC0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Leadership</w:t>
      </w:r>
    </w:p>
    <w:p w14:paraId="71C43EA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King Josiah's response to the discovery of the Book of the Law demonstrates the impact of godly leadership. His humility and commitment to follow God's commands led to national reform. "The fear of the LORD is the beginning of wisdom" (Proverbs 9:10), and Josiah's reverence for God set a powerful example. Leaders who prioritize God's will can inspire positive change in their communities.</w:t>
      </w:r>
    </w:p>
    <w:p w14:paraId="10A5161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Josiah's example to influence others positively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maintaining moral integrity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leadership aligns with God's principles? </w:t>
      </w:r>
    </w:p>
    <w:p w14:paraId="3AAB9F5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D0BDD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A84DBF5" w14:textId="77777777" w:rsidR="006742BC" w:rsidRDefault="006742BC" w:rsidP="00FA1E54">
      <w:pPr>
        <w:spacing w:line="247" w:lineRule="auto"/>
        <w:rPr>
          <w:rFonts w:eastAsia="Times New Roman"/>
          <w:b/>
          <w:bCs/>
          <w:kern w:val="0"/>
          <w:sz w:val="21"/>
          <w:szCs w:val="21"/>
        </w:rPr>
      </w:pPr>
    </w:p>
    <w:p w14:paraId="284C4C0A" w14:textId="3C0F1AD3"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Humility Opens the Door to God's Favor</w:t>
      </w:r>
    </w:p>
    <w:p w14:paraId="120DE88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reaction to the reading of the Law was one of humility and repentance. He tore his clothes and wept before the Lord, acknowledging the nation's sins. "God opposes the proud but gives grace to the humble" (James 4:6). When we approach God with a humble heart, we open ourselves to His grace and favor, just as Josiah did.</w:t>
      </w:r>
    </w:p>
    <w:p w14:paraId="3A9DAB0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practicing humility in daily life open doors to God's favor and guidance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was key to King Josiah's positive response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seek God's favor in challenging situations? </w:t>
      </w:r>
    </w:p>
    <w:p w14:paraId="4DB60ECB"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5C625BE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Repentance is a recurring theme in 2 Kings 22. Josiah's genuine sorrow for the nation's disobedience led to a covenant renewal. "Repent, then, and turn back, so that your sins may be wiped away" (Acts 3:19). True repentance involves a change of heart and direction, aligning our lives with God's will and experiencing His forgiveness.</w:t>
      </w:r>
    </w:p>
    <w:p w14:paraId="446BDAA6"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Josiah's response to the Book of the Law inspire your personal approach to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repentance leads to genuine change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past mistakes play a crucial role in the power of repentance for you? </w:t>
      </w:r>
    </w:p>
    <w:p w14:paraId="31F57104"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0D3BFB"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710B096" w14:textId="77777777" w:rsidR="006742BC" w:rsidRDefault="006742BC" w:rsidP="00FA1E54">
      <w:pPr>
        <w:spacing w:line="247" w:lineRule="auto"/>
        <w:rPr>
          <w:rFonts w:eastAsia="Times New Roman"/>
          <w:b/>
          <w:bCs/>
          <w:kern w:val="0"/>
          <w:sz w:val="21"/>
          <w:szCs w:val="21"/>
        </w:rPr>
      </w:pPr>
    </w:p>
    <w:p w14:paraId="78AFDB35" w14:textId="58C2DFCD"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Word Demands a Response</w:t>
      </w:r>
    </w:p>
    <w:p w14:paraId="0D79765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When Josiah heard the words of the Law, he didn't just listen—he acted. This teaches us that God's Word demands a response. "Do not merely listen to the word, and so deceive yourselves. Do what it says" (James 1:22). Let Scripture move you to action, transforming your life and the lives of those around you.</w:t>
      </w:r>
    </w:p>
    <w:p w14:paraId="0FA39F54" w14:textId="77777777" w:rsidR="006742BC" w:rsidRDefault="00FA1E54" w:rsidP="00FA1E54">
      <w:pPr>
        <w:spacing w:line="247" w:lineRule="auto"/>
      </w:pPr>
      <w:r w:rsidRPr="00F6333B">
        <w:rPr>
          <w:rFonts w:eastAsia="Times New Roman"/>
          <w:kern w:val="0"/>
          <w:sz w:val="21"/>
          <w:szCs w:val="21"/>
        </w:rPr>
        <w:t>1. How can you actively respond to God's Word in your daily life like King Josiah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guidance from God's Word when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God's Word influences your decisions and actions?</w:t>
      </w:r>
    </w:p>
    <w:p w14:paraId="1739F280" w14:textId="2F98AFF9"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Temple in Worship</w:t>
      </w:r>
    </w:p>
    <w:p w14:paraId="2518DA8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temple played a central role in the spiritual life of Israel, and its restoration was crucial to Josiah's reforms. This highlights the importance of having a dedicated space for worship and communion with God. "For where two or three gather in my name, there am I with them" (Matthew 18:20). Whether it's a church, a home group, or a quiet corner, find a place to connect with God and fellow believers.</w:t>
      </w:r>
    </w:p>
    <w:p w14:paraId="4583AE6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maintaining a sacred space enhance your personal worship experience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spaces impact our spiritual practices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environment reflects reverence and devotion? </w:t>
      </w:r>
    </w:p>
    <w:p w14:paraId="69D3D54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5AEA2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4B0E6C1" w14:textId="77777777" w:rsidR="006742BC" w:rsidRDefault="006742BC" w:rsidP="00FA1E54">
      <w:pPr>
        <w:spacing w:line="247" w:lineRule="auto"/>
        <w:rPr>
          <w:rFonts w:eastAsia="Times New Roman"/>
          <w:b/>
          <w:bCs/>
          <w:kern w:val="0"/>
          <w:sz w:val="21"/>
          <w:szCs w:val="21"/>
        </w:rPr>
      </w:pPr>
    </w:p>
    <w:p w14:paraId="67C684F3" w14:textId="6CD579DC"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Seeking Godly Counsel</w:t>
      </w:r>
    </w:p>
    <w:p w14:paraId="45E74ED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 sought the counsel of Huldah the prophetess to understand God's will. This underscores the value of seeking godly wisdom and guidance. "Plans fail for lack of counsel, but with many advisers they succeed" (Proverbs 15:22). Surround yourself with wise, godly individuals who can provide insight and encouragement on your spiritual journey.</w:t>
      </w:r>
    </w:p>
    <w:p w14:paraId="55C7A16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 seek godly counsel when facing important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Josiah prioritized seeking God's guidance through the prophetess Huldah?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if advice aligns with God's will? </w:t>
      </w:r>
    </w:p>
    <w:p w14:paraId="6687174C"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a Single Faithful Life</w:t>
      </w:r>
    </w:p>
    <w:p w14:paraId="6795B19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faithfulness had a profound impact on his nation. His dedication to God led to widespread reform and renewal. "Let your light shine before others, that they may see your good deeds and glorify your Father in heaven" (Matthew 5:16). Your faithfulness, no matter how small it may seem, can influence others and bring glory to God.</w:t>
      </w:r>
    </w:p>
    <w:p w14:paraId="74CC19F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Josiah's actions inspire you to make a positive impact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living a life of faithfulness like Josiah?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Josiah's story encourage you to prioritize spiritual renewal in your personal life? </w:t>
      </w:r>
    </w:p>
    <w:p w14:paraId="6153F208"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5EE3DC"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64CE922" w14:textId="77777777" w:rsidR="006742BC" w:rsidRDefault="006742BC" w:rsidP="00FA1E54">
      <w:pPr>
        <w:spacing w:line="247" w:lineRule="auto"/>
        <w:rPr>
          <w:rFonts w:eastAsia="Times New Roman"/>
          <w:b/>
          <w:bCs/>
          <w:kern w:val="0"/>
          <w:sz w:val="21"/>
          <w:szCs w:val="21"/>
        </w:rPr>
      </w:pPr>
    </w:p>
    <w:p w14:paraId="550E216E" w14:textId="02587353"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God's Justice and Mercy</w:t>
      </w:r>
    </w:p>
    <w:p w14:paraId="1A25520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22, we see both God's justice and His mercy. While He acknowledged the nation's sins, He also showed mercy to Josiah because of his humility. "The LORD is compassionate and gracious, slow to anger, abounding in love" (Psalm 103:8). Trust in God's perfect balance of justice and mercy, knowing that He is always ready to forgive and restore.</w:t>
      </w:r>
    </w:p>
    <w:p w14:paraId="24C9957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balance seeking justice and showing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to show mercy to Josiah despite the nation's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Josiah's response to God's justice that applies to your life today? </w:t>
      </w:r>
    </w:p>
    <w:p w14:paraId="6476C5EC"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Obedience</w:t>
      </w:r>
    </w:p>
    <w:p w14:paraId="3B93DF9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obedience left a lasting legacy. His reforms were remembered long after his reign, demonstrating the enduring impact of a life lived in obedience to God. "Blessed are those who hear the word of God and obey it" (Luke 11:28). Strive to leave a legacy of faithfulness, inspiring future generations to walk in God's ways.</w:t>
      </w:r>
    </w:p>
    <w:p w14:paraId="32F4F95F"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actions today positively impact future generations like Josiah's obedience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Josiah's commitment to God's law was crucial for his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obedience to God in your daily life?</w:t>
      </w:r>
      <w:r w:rsidRPr="001B37DC">
        <w:br w:type="page"/>
      </w:r>
    </w:p>
    <w:p w14:paraId="7B0F8BB9"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23 Teaching Points and Bible Study Questions</w:t>
      </w:r>
    </w:p>
    <w:p w14:paraId="1E702CB9" w14:textId="1F9876C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Rediscovering the Word of God</w:t>
      </w:r>
    </w:p>
    <w:p w14:paraId="50707A1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23, we see the power of rediscovering God's Word. When King Josiah found the Book of the Law, it transformed his life and reign. This reminds us of the importance of regularly engaging with Scripture. As it says in 2 Kings 23:2, "He read in their hearing all the words of the Book of the Covenant." Let this be a call to immerse ourselves in the Bible, allowing it to guide our lives.</w:t>
      </w:r>
    </w:p>
    <w:p w14:paraId="0607B53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rediscovering the Word of God transform your daily life and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the Word of God remains central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regularly revisit and reflect on the teachings of the Bible? </w:t>
      </w:r>
    </w:p>
    <w:p w14:paraId="70C0E7E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338DAE1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response to the Word was immediate repentance. He tore his clothes in sorrow, demonstrating a heart truly turned toward God. "Because your heart was responsive and you humbled yourself before the LORD," (2 Kings 22:19) God heard him. Repentance is a powerful act that aligns us with God's will and opens the door to His mercy.</w:t>
      </w:r>
    </w:p>
    <w:p w14:paraId="5D5B5C2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Josiah's actions inspire you to make changes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can lead to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0D2ACCFD"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D45C2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798FD56D" w14:textId="77777777" w:rsidR="006742BC" w:rsidRDefault="006742BC" w:rsidP="00FA1E54">
      <w:pPr>
        <w:spacing w:line="247" w:lineRule="auto"/>
        <w:rPr>
          <w:rFonts w:eastAsia="Times New Roman"/>
          <w:b/>
          <w:bCs/>
          <w:kern w:val="0"/>
          <w:sz w:val="21"/>
          <w:szCs w:val="21"/>
        </w:rPr>
      </w:pPr>
    </w:p>
    <w:p w14:paraId="14EC0550" w14:textId="5EE10529"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Leadership by Example</w:t>
      </w:r>
    </w:p>
    <w:p w14:paraId="3D94952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 led by example, showing his people how to follow God wholeheartedly. He didn't just command change; he lived it. "The king stood by the pillar and renewed the covenant in the presence of the LORD" (2 Kings 23:3). As leaders in our communities and families, we are called to model a life of faith and integrity.</w:t>
      </w:r>
    </w:p>
    <w:p w14:paraId="082B7AE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leaders today emulate Josiah's commitment to reform and inspire positive change in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Josiah's public reading of the Law was crucial for his leadership effectiveness?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your values, like Josiah's leadership by example? </w:t>
      </w:r>
    </w:p>
    <w:p w14:paraId="0717839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Removing Idols from Our Lives</w:t>
      </w:r>
    </w:p>
    <w:p w14:paraId="2C1FA86C"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reforms included the removal of idols and false worship from the land. This is a vivid reminder to examine our own lives for anything that takes precedence over God. "He removed from the temple of the LORD all the articles made for Baal and Asherah" (2 Kings 23:4). Let us clear our hearts of distractions and focus on what truly matters.</w:t>
      </w:r>
    </w:p>
    <w:p w14:paraId="558D010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remove modern-day idols that distract you from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let go of certain idols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idols don't regain influence over your daily decisions? </w:t>
      </w:r>
    </w:p>
    <w:p w14:paraId="5A47E352"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1E4F03"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7BDCC15" w14:textId="77777777" w:rsidR="006742BC" w:rsidRDefault="006742BC" w:rsidP="00FA1E54">
      <w:pPr>
        <w:spacing w:line="247" w:lineRule="auto"/>
        <w:rPr>
          <w:rFonts w:eastAsia="Times New Roman"/>
          <w:b/>
          <w:bCs/>
          <w:kern w:val="0"/>
          <w:sz w:val="21"/>
          <w:szCs w:val="21"/>
        </w:rPr>
      </w:pPr>
    </w:p>
    <w:p w14:paraId="1D6DB341" w14:textId="76C9D358"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Importance of Covenant Renewal</w:t>
      </w:r>
    </w:p>
    <w:p w14:paraId="1482773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Renewing the covenant was central to Josiah's reforms. It was a public declaration of commitment to God. "All the people pledged themselves to the covenant" (2 Kings 23:3). Regularly renewing our commitment to God keeps our faith vibrant and our relationship with Him strong.</w:t>
      </w:r>
    </w:p>
    <w:p w14:paraId="4DB37B36" w14:textId="77777777" w:rsidR="006742BC" w:rsidRDefault="00FA1E54" w:rsidP="00FA1E54">
      <w:pPr>
        <w:spacing w:line="247" w:lineRule="auto"/>
      </w:pPr>
      <w:r w:rsidRPr="00F6333B">
        <w:rPr>
          <w:rFonts w:eastAsia="Times New Roman"/>
          <w:kern w:val="0"/>
          <w:sz w:val="21"/>
          <w:szCs w:val="21"/>
        </w:rPr>
        <w:t>1. How can you incorporate covenant renewal practices into your daily spiritual routine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covenant renewal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would you take to renew your commitment to God in your current life situation?</w:t>
      </w:r>
    </w:p>
    <w:p w14:paraId="23C9DB3F" w14:textId="2C68DB58"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a Godly Leader</w:t>
      </w:r>
    </w:p>
    <w:p w14:paraId="11ECC9B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influence was profound, leading the nation back to God. His story shows the impact one person can have when they are dedicated to God's purposes. "Neither before nor after Josiah was there a king like him who turned to the LORD as he did" (2 Kings 23:25). We too can be catalysts for change in our spheres of influence.</w:t>
      </w:r>
    </w:p>
    <w:p w14:paraId="440261E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Josiah's reforms to influence positive change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Josiah's leadership inspired others to follow God's covenant?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leadership aligns with godly principles? </w:t>
      </w:r>
    </w:p>
    <w:p w14:paraId="5673F797"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A8C9B0"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23A447DC" w14:textId="77777777" w:rsidR="006742BC" w:rsidRDefault="006742BC" w:rsidP="00FA1E54">
      <w:pPr>
        <w:spacing w:line="247" w:lineRule="auto"/>
        <w:rPr>
          <w:rFonts w:eastAsia="Times New Roman"/>
          <w:b/>
          <w:bCs/>
          <w:kern w:val="0"/>
          <w:sz w:val="21"/>
          <w:szCs w:val="21"/>
        </w:rPr>
      </w:pPr>
    </w:p>
    <w:p w14:paraId="2A734D50" w14:textId="434E0861"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2469C0D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Josiah's reforms, the consequences of past disobedience were still felt. This serves as a sobering reminder that our actions have lasting effects. "Nevertheless, the LORD did not turn away from the heat of His fierce anger" (2 Kings 23:26). Let us strive to live in obedience to avoid unnecessary consequences.</w:t>
      </w:r>
    </w:p>
    <w:p w14:paraId="0817DC9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identify and correct disobedience in your life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unforeseen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in your daily decisions and actions? </w:t>
      </w:r>
    </w:p>
    <w:p w14:paraId="16763039"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Scripture in Reform</w:t>
      </w:r>
    </w:p>
    <w:p w14:paraId="4F24CA5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Scripture was the foundation of Josiah's reforms. It guided his actions and decisions. "He did away with the idolatrous priests" (2 Kings 23:5). This underscores the importance of grounding our lives and decisions in the truth of God's Word.</w:t>
      </w:r>
    </w:p>
    <w:p w14:paraId="5173E21E"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apply the principles of Scripture to initiate personal or community reform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Scripture was central to Josiah's reform, and how can it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ensure Scripture plays a vital role in your daily decision-making? </w:t>
      </w:r>
    </w:p>
    <w:p w14:paraId="0111467F"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C5480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2E9DFB5" w14:textId="77777777" w:rsidR="006742BC" w:rsidRDefault="006742BC" w:rsidP="00FA1E54">
      <w:pPr>
        <w:spacing w:line="247" w:lineRule="auto"/>
        <w:rPr>
          <w:rFonts w:eastAsia="Times New Roman"/>
          <w:b/>
          <w:bCs/>
          <w:kern w:val="0"/>
          <w:sz w:val="21"/>
          <w:szCs w:val="21"/>
        </w:rPr>
      </w:pPr>
    </w:p>
    <w:p w14:paraId="65B689AA" w14:textId="5A6A1664"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Joy of Obedience</w:t>
      </w:r>
    </w:p>
    <w:p w14:paraId="26CC26C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reforms brought about a renewed sense of joy and purpose among the people. Obedience to God leads to a fulfilling and joyful life. "The Passover had not been observed like this in Israel since the days of the judges" (2 Kings 23:22). When we follow God's commands, we experience His blessings.</w:t>
      </w:r>
    </w:p>
    <w:p w14:paraId="00F7BED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find joy in obeying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joy through obedience this week? </w:t>
      </w:r>
    </w:p>
    <w:p w14:paraId="3B5FFF57"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Legacy of Faithfulness</w:t>
      </w:r>
    </w:p>
    <w:p w14:paraId="6CD374E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Josiah's legacy was one of faithfulness and devotion to God. His story encourages us to leave a legacy that honors God and inspires future generations. "He followed completely the ways of his father David" (2 Kings 23:25). Let us strive to be remembered for our unwavering commitment to the Lord.</w:t>
      </w:r>
    </w:p>
    <w:p w14:paraId="0738FED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These lessons from 2 Kings 23 remind us of the transformative power of God's Word and the impact of living a life dedicated to Him. May we be inspired to follow Josiah's example and seek God with all our hearts.</w:t>
      </w:r>
    </w:p>
    <w:p w14:paraId="30944841"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lasting legacy of faithfulness like Josiah's?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remove modern-day "idols" that hinder your spiritual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legacy of faithfulness require continuous commitment and renewal in your life?</w:t>
      </w:r>
      <w:r w:rsidRPr="001B37DC">
        <w:br w:type="page"/>
      </w:r>
    </w:p>
    <w:p w14:paraId="43A4C586"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24 Teaching Points and Bible Study Questions</w:t>
      </w:r>
    </w:p>
    <w:p w14:paraId="233A6C57" w14:textId="5137F36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35B041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24, we see the stark reality of what happens when a nation turns away from God. The chapter recounts how King Jehoiakim's rebellion against Babylon led to dire consequences for Judah. This serves as a reminder that disobedience to God's commands can lead to downfall. As it is written, "For the wages of sin is death, but the gift of God is eternal life in Christ Jesus our Lord" (Romans 6:23). Let this be a lesson to stay faithful and obedient to God's Word.</w:t>
      </w:r>
    </w:p>
    <w:p w14:paraId="25B8F94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past disobedience help us make better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faced by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consequences motivate you to follow God's guidance? </w:t>
      </w:r>
    </w:p>
    <w:p w14:paraId="44406D4A"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Leadership</w:t>
      </w:r>
    </w:p>
    <w:p w14:paraId="76AD8ED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Leadership plays a crucial role in the spiritual health of a nation. Jehoiakim's poor leadership and refusal to heed God's warnings led to the suffering of his people. As leaders in our communities and families, we must strive to lead with integrity and righteousness, following the example of Christ, who is the ultimate shepherd and guide.</w:t>
      </w:r>
    </w:p>
    <w:p w14:paraId="7B4CC71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we ensure our leaders make decisions that align with moral and ethical values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failures have long-lasting impacts on communities and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hold leaders accountable in your community or organization? </w:t>
      </w:r>
    </w:p>
    <w:p w14:paraId="61D937AA"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633467"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4F85E017" w14:textId="77777777" w:rsidR="006742BC" w:rsidRDefault="006742BC" w:rsidP="00FA1E54">
      <w:pPr>
        <w:spacing w:line="247" w:lineRule="auto"/>
        <w:rPr>
          <w:rFonts w:eastAsia="Times New Roman"/>
          <w:b/>
          <w:bCs/>
          <w:kern w:val="0"/>
          <w:sz w:val="21"/>
          <w:szCs w:val="21"/>
        </w:rPr>
      </w:pPr>
    </w:p>
    <w:p w14:paraId="4B7E64D8" w14:textId="29DE483C"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Prophecy</w:t>
      </w:r>
    </w:p>
    <w:p w14:paraId="4AEF81D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events in 2 Kings 24 were foretold by prophets like Jeremiah, demonstrating the power and accuracy of God's Word. Prophecy is not just a prediction but a divine message that calls us to repentance and faith. "All Scripture is God-breathed and is useful for instruction, for conviction, for correction, and for training in righteousness" (2 Timothy 3:16).</w:t>
      </w:r>
    </w:p>
    <w:p w14:paraId="6154167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understanding prophecy in 2 Kings 24 influence your response to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prophecies were fulfilled despite efforts to change outcomes in 2 Kings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2 Kings 24 about trusting divine timing in your personal life? </w:t>
      </w:r>
    </w:p>
    <w:p w14:paraId="71EF213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7DD9D4C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God's judgment is real and just. The chapter illustrates how Judah faced the consequences of their actions, reminding us that God is holy and righteous. While His judgment is certain, His mercy is also available to those who turn to Him. "The Lord is not slow in keeping His promise, as some understand slowness, but is patient with you, not wanting anyone to perish, but everyone to come to repentance" (2 Peter 3:9).</w:t>
      </w:r>
    </w:p>
    <w:p w14:paraId="28C3DC8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understanding divine judgment in 2 Kings 24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divine judgment is important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2 Kings 24 about responding to consequences of collective disobedience today? </w:t>
      </w:r>
    </w:p>
    <w:p w14:paraId="439676E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F2696D"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A322DE2" w14:textId="77777777" w:rsidR="006742BC" w:rsidRDefault="006742BC" w:rsidP="00FA1E54">
      <w:pPr>
        <w:spacing w:line="247" w:lineRule="auto"/>
        <w:rPr>
          <w:rFonts w:eastAsia="Times New Roman"/>
          <w:b/>
          <w:bCs/>
          <w:kern w:val="0"/>
          <w:sz w:val="21"/>
          <w:szCs w:val="21"/>
        </w:rPr>
      </w:pPr>
    </w:p>
    <w:p w14:paraId="7CF04750" w14:textId="77C34B71"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Role of Nations in God's Plan</w:t>
      </w:r>
    </w:p>
    <w:p w14:paraId="28ECB63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Babylon's rise to power was part of God's plan to discipline Judah. This shows that God can use any nation or circumstance to fulfill His purposes. We are reminded that God is sovereign over all nations and history, working everything according to His will. "The heart of the king is a stream of water in the hand of the Lord; He turns it wherever He will" (Proverbs 21:1).</w:t>
      </w:r>
    </w:p>
    <w:p w14:paraId="19FCA454" w14:textId="77777777" w:rsidR="006742BC" w:rsidRDefault="00FA1E54" w:rsidP="00FA1E54">
      <w:pPr>
        <w:spacing w:line="247" w:lineRule="auto"/>
      </w:pPr>
      <w:r w:rsidRPr="00F6333B">
        <w:rPr>
          <w:rFonts w:eastAsia="Times New Roman"/>
          <w:kern w:val="0"/>
          <w:sz w:val="21"/>
          <w:szCs w:val="21"/>
        </w:rPr>
        <w:t>1. How can understanding God's use of nations in 2 Kings 24 influence your view of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foreign nations to impact Israel,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2 Kings 24 about trusting God's plan amidst national or global challenges?</w:t>
      </w:r>
    </w:p>
    <w:p w14:paraId="36100E5B" w14:textId="04ED2DA4"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Sin on Future Generations</w:t>
      </w:r>
    </w:p>
    <w:p w14:paraId="210397D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 xml:space="preserve">The sins of Judah's leaders had repercussions that affected future generations. This highlights the importance of living a life that honors God, as our actions can have lasting impacts on those who come after us.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w:t>
      </w:r>
    </w:p>
    <w:p w14:paraId="21E50AB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understanding the impact of sin on future generations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break negative cycles in your family history?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address personal sin for the sake of future generations? </w:t>
      </w:r>
    </w:p>
    <w:p w14:paraId="7D7821A1"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88903C"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1CB53C4F" w14:textId="77777777" w:rsidR="006742BC" w:rsidRDefault="006742BC" w:rsidP="00FA1E54">
      <w:pPr>
        <w:spacing w:line="247" w:lineRule="auto"/>
        <w:rPr>
          <w:rFonts w:eastAsia="Times New Roman"/>
          <w:b/>
          <w:bCs/>
          <w:kern w:val="0"/>
          <w:sz w:val="21"/>
          <w:szCs w:val="21"/>
        </w:rPr>
      </w:pPr>
    </w:p>
    <w:p w14:paraId="6AD7FE3E" w14:textId="68122F8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Necessity of Repentance</w:t>
      </w:r>
    </w:p>
    <w:p w14:paraId="7B41777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 grim events, 2 Kings 24 underscores the need for repentance. God desires that we turn from our ways and seek His forgiveness. "If we confess our sins, He is faithful and just to forgive us our sins and to cleanse us from all unrighteousness" (1 John 1:9).</w:t>
      </w:r>
    </w:p>
    <w:p w14:paraId="19914CFA"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past mistakes lead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is a consistent practice in your life? </w:t>
      </w:r>
    </w:p>
    <w:p w14:paraId="7642DB93"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7DEE7E8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Even in judgment, God remains faithful to His promises. He preserved a remnant of His people, ensuring the continuation of His covenant. This reminds us that God's faithfulness is unwavering, and His promises are sure. "Know therefore that the Lord your God is God, the faithful God who keeps covenant and steadfast love with those who love Him and keep His commandments, to a thousand generations" (Deuteronomy 7:9).</w:t>
      </w:r>
    </w:p>
    <w:p w14:paraId="4179D3A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trust in God's faithfulness during times of national or personal crisis, like in 2 Kings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the unfaithfulness of leaders, as seen in 2 Kings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faithfulness when facing consequences of past actions, similar to Judah's experience? </w:t>
      </w:r>
    </w:p>
    <w:p w14:paraId="37253F13"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04ABF5"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6E2F7E8" w14:textId="77777777" w:rsidR="006742BC" w:rsidRDefault="006742BC" w:rsidP="00FA1E54">
      <w:pPr>
        <w:spacing w:line="247" w:lineRule="auto"/>
        <w:rPr>
          <w:rFonts w:eastAsia="Times New Roman"/>
          <w:b/>
          <w:bCs/>
          <w:kern w:val="0"/>
          <w:sz w:val="21"/>
          <w:szCs w:val="21"/>
        </w:rPr>
      </w:pPr>
    </w:p>
    <w:p w14:paraId="79B9347C" w14:textId="7B45914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Call to Trust in God Alone</w:t>
      </w:r>
    </w:p>
    <w:p w14:paraId="511F673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Judah's reliance on political alliances rather than God led to their downfall. This teaches us to place our trust in God alone, who is our refuge and strength. "Trust in the Lord with all your heart, and lean not on your own understanding" (Proverbs 3:5).</w:t>
      </w:r>
    </w:p>
    <w:p w14:paraId="3CC69D3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you strengthen your trust in God when facing overwhelming challenges like those in 2 Kings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alone is crucial during times of national or personal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placing trust in unreliable sources, as seen in 2 Kings 24? </w:t>
      </w:r>
    </w:p>
    <w:p w14:paraId="2A8B1038"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3F9ECC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While 2 Kings 24 is a chapter of judgment, it also points to the hope of restoration. God's discipline is meant to bring His people back to Him. In Christ, we have the ultimate hope of restoration and eternal life. "For I know the plans I have for you, declares the Lord, plans to prosper you and not to harm you, plans to give you hope and a future" (Jeremiah 29:11). Let us hold onto this hope and live in the light of His promises.</w:t>
      </w:r>
    </w:p>
    <w:p w14:paraId="15FCEC6E" w14:textId="77777777" w:rsidR="00FA1E54"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hope in difficult times, like the Israelites during their exile in 2 Kings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facing personal challenges, and how does faith influence that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hope in restoration matter, even when circumstances seem bleak, as seen in 2 Kings 24?</w:t>
      </w:r>
      <w:r w:rsidRPr="001B37DC">
        <w:br w:type="page"/>
      </w:r>
    </w:p>
    <w:p w14:paraId="2306E78B" w14:textId="77777777" w:rsidR="00FA1E54" w:rsidRPr="006742BC" w:rsidRDefault="00FA1E54" w:rsidP="00FA1E54">
      <w:pPr>
        <w:spacing w:line="247" w:lineRule="auto"/>
        <w:jc w:val="center"/>
        <w:outlineLvl w:val="0"/>
        <w:rPr>
          <w:rFonts w:eastAsia="Times New Roman"/>
          <w:b/>
          <w:bCs/>
          <w:kern w:val="36"/>
          <w:sz w:val="32"/>
          <w:szCs w:val="32"/>
        </w:rPr>
      </w:pPr>
      <w:r w:rsidRPr="006742BC">
        <w:rPr>
          <w:rFonts w:eastAsia="Times New Roman"/>
          <w:b/>
          <w:bCs/>
          <w:kern w:val="36"/>
          <w:sz w:val="32"/>
          <w:szCs w:val="32"/>
        </w:rPr>
        <w:t>2 Kings 25 Teaching Points and Bible Study Questions</w:t>
      </w:r>
    </w:p>
    <w:p w14:paraId="5AED8015" w14:textId="3C4D523A"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6457957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In 2 Kings 25, we witness the tragic fall of Jerusalem, a direct result of the people's disobedience to God. This chapter serves as a powerful reminder that turning away from God's commandments leads to dire consequences. As it is written, "Because of the anger of the LORD, it came to the point in Jerusalem and Judah that He cast them out from His presence" (2 Kings 24:20). Let this be a lesson to us to remain steadfast in our faith and obedience to God's Word.</w:t>
      </w:r>
    </w:p>
    <w:p w14:paraId="0F0F0A3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the consequences of disobedience in 2 Kings 25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Judah's downfall to prevent similar outcomes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impact of disobedience motivate you to seek a closer relationship with God? </w:t>
      </w:r>
    </w:p>
    <w:p w14:paraId="4F08D5F2"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Leadership</w:t>
      </w:r>
    </w:p>
    <w:p w14:paraId="2104948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highlights the downfall of King Zedekiah, whose poor leadership contributed to the nation's demise. Leaders are called to guide their people in righteousness and truth. As believers, we are reminded to pray for our leaders and seek to be godly leaders in our own spheres of influence, reflecting the character of Christ in all we do.</w:t>
      </w:r>
    </w:p>
    <w:p w14:paraId="47C3FE27"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effective leadership prevent the downfall of a community or nation, as seen in 2 Kings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leadership is crucial during times of crisis, based on 2 Kings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leadership failures in 2 Kings 25 to apply in your own life? </w:t>
      </w:r>
    </w:p>
    <w:p w14:paraId="412E5B46"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EB03EE"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30BC2E44" w14:textId="77777777" w:rsidR="006742BC" w:rsidRDefault="006742BC" w:rsidP="00FA1E54">
      <w:pPr>
        <w:spacing w:line="247" w:lineRule="auto"/>
        <w:rPr>
          <w:rFonts w:eastAsia="Times New Roman"/>
          <w:b/>
          <w:bCs/>
          <w:kern w:val="0"/>
          <w:sz w:val="21"/>
          <w:szCs w:val="21"/>
        </w:rPr>
      </w:pPr>
    </w:p>
    <w:p w14:paraId="44F9ED98" w14:textId="5A029933"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Power of God's Sovereignty</w:t>
      </w:r>
    </w:p>
    <w:p w14:paraId="431CA860"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 chaos and destruction, 2 Kings 25 underscores God's ultimate control over history. The fall of Jerusalem was not outside of God's plan. "The LORD has done what He purposed; He has accomplished His word" (2 Kings 24:20). This reassures us that even in times of turmoil, God is sovereign and His purposes will prevail.</w:t>
      </w:r>
    </w:p>
    <w:p w14:paraId="3D7441A4"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God's sovereignty in 2 Kings 25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events can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2 Kings 25 about trusting God's plan during uncertain times? </w:t>
      </w:r>
    </w:p>
    <w:p w14:paraId="30071775"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Judgment</w:t>
      </w:r>
    </w:p>
    <w:p w14:paraId="1B1BA60B"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vividly depicts the reality of God's judgment on sin. The destruction of Jerusalem serves as a sobering reminder that God is just and will not tolerate sin indefinitely. As believers, we are called to live lives of repentance and holiness, knowing that "the wages of sin is death, but the gift of God is eternal life in Christ Jesus our Lord" (Romans 6:23).</w:t>
      </w:r>
    </w:p>
    <w:p w14:paraId="0EBDB2DD"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understanding God's judgment in 2 Kings 25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consequences is important in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expectations to avoid judgment? </w:t>
      </w:r>
    </w:p>
    <w:p w14:paraId="3779853B"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FEBE71"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63534582" w14:textId="77777777" w:rsidR="006742BC" w:rsidRDefault="006742BC" w:rsidP="00FA1E54">
      <w:pPr>
        <w:spacing w:line="247" w:lineRule="auto"/>
        <w:rPr>
          <w:rFonts w:eastAsia="Times New Roman"/>
          <w:b/>
          <w:bCs/>
          <w:kern w:val="0"/>
          <w:sz w:val="21"/>
          <w:szCs w:val="21"/>
        </w:rPr>
      </w:pPr>
    </w:p>
    <w:p w14:paraId="1E838AF9" w14:textId="4FDCC3E0"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Hope of Restoration</w:t>
      </w:r>
    </w:p>
    <w:p w14:paraId="37773F42"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Amidst the devastation, there is a glimmer of hope. The chapter ends with Jehoiachin being released from prison and shown kindness by the king of Babylon. This act foreshadows God's promise of restoration for His people. It reminds us that no matter how bleak our circumstances, God's grace offers hope and redemption.</w:t>
      </w:r>
    </w:p>
    <w:p w14:paraId="64F682D6" w14:textId="77777777" w:rsidR="006742BC" w:rsidRDefault="00FA1E54" w:rsidP="00FA1E54">
      <w:pPr>
        <w:spacing w:line="247" w:lineRule="auto"/>
      </w:pPr>
      <w:r w:rsidRPr="00F6333B">
        <w:rPr>
          <w:rFonts w:eastAsia="Times New Roman"/>
          <w:kern w:val="0"/>
          <w:sz w:val="21"/>
          <w:szCs w:val="21"/>
        </w:rPr>
        <w:t>1. How can you find hope in difficult times, like the Israelites during Jerusalem's fall in 2 Kings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in your personal restoration journey, inspired by the Israelites' eventual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in restoration matter, even when circumstances seem bleak, as seen in 2 Kings 25?</w:t>
      </w:r>
    </w:p>
    <w:p w14:paraId="6AAB9791" w14:textId="0AFB479A"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w:t>
      </w:r>
    </w:p>
    <w:p w14:paraId="53E295E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events of 2 Kings 25 fulfill the prophecies spoken by God's prophets. This demonstrates the reliability and truth of God's Word. As believers, we can trust that what God has spoken will come to pass. "The grass withers and the flowers fall, but the word of our God stands forever" (Isaiah 40:8).</w:t>
      </w:r>
    </w:p>
    <w:p w14:paraId="369CAA69"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understanding prophecy in 2 Kings 25 guide your decisions in uncertain times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prophecies were crucial for the Israelites during the fall of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fulfilled prophecies in 2 Kings 25 to strengthen your faith? </w:t>
      </w:r>
    </w:p>
    <w:p w14:paraId="66E53669"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5C501F"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001F0BAA" w14:textId="77777777" w:rsidR="006742BC" w:rsidRDefault="006742BC" w:rsidP="00FA1E54">
      <w:pPr>
        <w:spacing w:line="247" w:lineRule="auto"/>
        <w:rPr>
          <w:rFonts w:eastAsia="Times New Roman"/>
          <w:b/>
          <w:bCs/>
          <w:kern w:val="0"/>
          <w:sz w:val="21"/>
          <w:szCs w:val="21"/>
        </w:rPr>
      </w:pPr>
    </w:p>
    <w:p w14:paraId="33425789" w14:textId="077A7675"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Call to Remember</w:t>
      </w:r>
    </w:p>
    <w:p w14:paraId="1324F0F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fall of Jerusalem is a call to remember the past and learn from it. By reflecting on the mistakes of those who came before us, we can avoid repeating them. Scripture encourages us to "remember the former things of old" (Isaiah 46:9) and to seek wisdom from God's Word.</w:t>
      </w:r>
    </w:p>
    <w:p w14:paraId="0B3E3265"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remembering Jerusalem's fall in 2 Kings 25 guide your response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failures when planning for future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Judah's exile to prevent repeating past mistakes in your own life? </w:t>
      </w:r>
    </w:p>
    <w:p w14:paraId="6C1FF24E"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Repentance</w:t>
      </w:r>
    </w:p>
    <w:p w14:paraId="209F7B38"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chapter illustrates the dire need for repentance. The people of Judah had turned away from God, leading to their downfall. As followers of Christ, we are called to examine our hearts, confess our sins, and turn back to God, trusting in His mercy and forgiveness.</w:t>
      </w:r>
    </w:p>
    <w:p w14:paraId="2146E7F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recognizing past mistakes lead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restoration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meaningful change in your actions? </w:t>
      </w:r>
    </w:p>
    <w:p w14:paraId="59617398" w14:textId="77777777" w:rsidR="006742BC" w:rsidRDefault="00FA1E54" w:rsidP="00FA1E5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5E8A70" w14:textId="77777777" w:rsidR="006742BC" w:rsidRDefault="006742BC">
      <w:pPr>
        <w:spacing w:after="0" w:line="240" w:lineRule="auto"/>
        <w:rPr>
          <w:rFonts w:eastAsia="Times New Roman"/>
          <w:b/>
          <w:bCs/>
          <w:kern w:val="0"/>
          <w:sz w:val="21"/>
          <w:szCs w:val="21"/>
        </w:rPr>
      </w:pPr>
      <w:r>
        <w:rPr>
          <w:rFonts w:eastAsia="Times New Roman"/>
          <w:b/>
          <w:bCs/>
          <w:kern w:val="0"/>
          <w:sz w:val="21"/>
          <w:szCs w:val="21"/>
        </w:rPr>
        <w:br w:type="page"/>
      </w:r>
    </w:p>
    <w:p w14:paraId="5B811517" w14:textId="77777777" w:rsidR="006742BC" w:rsidRDefault="006742BC" w:rsidP="00FA1E54">
      <w:pPr>
        <w:spacing w:line="247" w:lineRule="auto"/>
        <w:rPr>
          <w:rFonts w:eastAsia="Times New Roman"/>
          <w:b/>
          <w:bCs/>
          <w:kern w:val="0"/>
          <w:sz w:val="21"/>
          <w:szCs w:val="21"/>
        </w:rPr>
      </w:pPr>
    </w:p>
    <w:p w14:paraId="383CBECD" w14:textId="12F1A62F" w:rsidR="00FA1E54" w:rsidRPr="00F6333B" w:rsidRDefault="00FA1E54" w:rsidP="00FA1E54">
      <w:pPr>
        <w:spacing w:line="247" w:lineRule="auto"/>
        <w:rPr>
          <w:rFonts w:eastAsia="Times New Roman"/>
          <w:kern w:val="0"/>
          <w:sz w:val="21"/>
          <w:szCs w:val="21"/>
        </w:rPr>
      </w:pPr>
      <w:r w:rsidRPr="00F6333B">
        <w:rPr>
          <w:rFonts w:eastAsia="Times New Roman"/>
          <w:b/>
          <w:bCs/>
          <w:kern w:val="0"/>
          <w:sz w:val="21"/>
          <w:szCs w:val="21"/>
        </w:rPr>
        <w:t>The Impact of Sin on Community</w:t>
      </w:r>
    </w:p>
    <w:p w14:paraId="0D70856F"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The fall of Jerusalem affected not just the king but the entire nation. This reminds us that sin has communal consequences. Our actions impact those around us, and we are called to live in a way that honors God and builds up the body of Christ.</w:t>
      </w:r>
    </w:p>
    <w:p w14:paraId="30BBA753"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1. How can we recognize and address communal sin to prevent societal downfall like in 2 Kings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sin often leads to widespread suffering, as seen in Jerusalem's 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community healing after collective sin, inspired by 2 Kings 25? </w:t>
      </w:r>
    </w:p>
    <w:p w14:paraId="2A0EF73E" w14:textId="77777777" w:rsidR="00FA1E54" w:rsidRPr="00F6333B" w:rsidRDefault="00FA1E54" w:rsidP="00FA1E5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1B2FC211" w14:textId="77777777" w:rsidR="00FA1E54" w:rsidRPr="00F6333B" w:rsidRDefault="00FA1E54" w:rsidP="00FA1E54">
      <w:pPr>
        <w:spacing w:line="247" w:lineRule="auto"/>
        <w:rPr>
          <w:rFonts w:eastAsia="Times New Roman"/>
          <w:kern w:val="0"/>
          <w:sz w:val="21"/>
          <w:szCs w:val="21"/>
        </w:rPr>
      </w:pPr>
      <w:r w:rsidRPr="00F6333B">
        <w:rPr>
          <w:rFonts w:eastAsia="Times New Roman"/>
          <w:kern w:val="0"/>
          <w:sz w:val="21"/>
          <w:szCs w:val="21"/>
        </w:rPr>
        <w:t>Despite the judgment, God's faithfulness to His covenant remains. He does not abandon His people. This chapter reassures us that even when we are faithless, God remains faithful. "If we are faithless, He remains faithful, for He cannot deny Himself" (2 Timothy 2:13). Let us hold fast to this truth and trust in His unchanging nature.</w:t>
      </w:r>
    </w:p>
    <w:p w14:paraId="410F385F" w14:textId="1234D707" w:rsidR="00F6333B" w:rsidRPr="001B37DC" w:rsidRDefault="00FA1E54" w:rsidP="00FA1E54">
      <w:pPr>
        <w:spacing w:line="247" w:lineRule="auto"/>
        <w:rPr>
          <w:rFonts w:eastAsia="Times New Roman"/>
          <w:kern w:val="0"/>
          <w:sz w:val="21"/>
          <w:szCs w:val="21"/>
        </w:rPr>
      </w:pPr>
      <w:r w:rsidRPr="00F6333B">
        <w:rPr>
          <w:rFonts w:eastAsia="Times New Roman"/>
          <w:kern w:val="0"/>
          <w:sz w:val="21"/>
          <w:szCs w:val="21"/>
        </w:rPr>
        <w:t>1. How can you find assurance in God's faithfulness during times of personal loss or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the fall of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promises when facing difficult circumstances?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7E7D7" w14:textId="77777777" w:rsidR="000378E5" w:rsidRDefault="000378E5" w:rsidP="00993188">
      <w:pPr>
        <w:spacing w:after="0" w:line="240" w:lineRule="auto"/>
      </w:pPr>
      <w:r>
        <w:separator/>
      </w:r>
    </w:p>
  </w:endnote>
  <w:endnote w:type="continuationSeparator" w:id="0">
    <w:p w14:paraId="4AE1D35C" w14:textId="77777777" w:rsidR="000378E5" w:rsidRDefault="000378E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905F"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839703E"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E93CB4D"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E620" w14:textId="77777777" w:rsidR="007F1F09" w:rsidRPr="007F1F09" w:rsidRDefault="007F1F09" w:rsidP="00506EB5">
    <w:pPr>
      <w:pStyle w:val="Footer"/>
      <w:framePr w:wrap="none" w:vAnchor="text" w:hAnchor="margin" w:xAlign="center" w:y="1"/>
      <w:rPr>
        <w:rStyle w:val="PageNumber"/>
        <w:sz w:val="11"/>
        <w:szCs w:val="11"/>
      </w:rPr>
    </w:pPr>
  </w:p>
  <w:p w14:paraId="728E20E1"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1904DF9"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1BBBCEB" wp14:editId="3A4B3918">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2DA309F" wp14:editId="37883AF9">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C3B93"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641F"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6E36CDD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61D2B" w14:textId="77777777" w:rsidR="000378E5" w:rsidRDefault="000378E5" w:rsidP="00993188">
      <w:pPr>
        <w:spacing w:after="0" w:line="240" w:lineRule="auto"/>
      </w:pPr>
      <w:r>
        <w:separator/>
      </w:r>
    </w:p>
  </w:footnote>
  <w:footnote w:type="continuationSeparator" w:id="0">
    <w:p w14:paraId="58152223" w14:textId="77777777" w:rsidR="000378E5" w:rsidRDefault="000378E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54"/>
    <w:rsid w:val="00000CDF"/>
    <w:rsid w:val="000113B3"/>
    <w:rsid w:val="00037514"/>
    <w:rsid w:val="000378E5"/>
    <w:rsid w:val="000421EA"/>
    <w:rsid w:val="00051B34"/>
    <w:rsid w:val="000914C5"/>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F7C83"/>
    <w:rsid w:val="005218D9"/>
    <w:rsid w:val="00590404"/>
    <w:rsid w:val="005C237B"/>
    <w:rsid w:val="00661B7E"/>
    <w:rsid w:val="006742BC"/>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B14F85"/>
    <w:rsid w:val="00B15325"/>
    <w:rsid w:val="00B220C9"/>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24747"/>
    <w:rsid w:val="00F47D58"/>
    <w:rsid w:val="00F54BE6"/>
    <w:rsid w:val="00F6333B"/>
    <w:rsid w:val="00F635E4"/>
    <w:rsid w:val="00F7543A"/>
    <w:rsid w:val="00FA1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981CC"/>
  <w15:chartTrackingRefBased/>
  <w15:docId w15:val="{641280EB-F8A3-452A-84D7-22E29222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11</TotalTime>
  <Pages>127</Pages>
  <Words>25235</Words>
  <Characters>143845</Characters>
  <Application>Microsoft Office Word</Application>
  <DocSecurity>0</DocSecurity>
  <Lines>1198</Lines>
  <Paragraphs>337</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2 Kings 1 Teaching Points and Bible Study Questions</vt:lpstr>
      <vt:lpstr>2 Kings 2 Teaching Points and Bible Study Questions</vt:lpstr>
      <vt:lpstr>2 Kings 3 Teaching Points and Bible Study Questions</vt:lpstr>
      <vt:lpstr>2 Kings 4 Teaching Points and Bible Study Questions</vt:lpstr>
      <vt:lpstr>2 Kings 5 Teaching Points and Bible Study Questions</vt:lpstr>
      <vt:lpstr>2 Kings 6 Teaching Points and Bible Study Questions</vt:lpstr>
      <vt:lpstr>2 Kings 7 Teaching Points and Bible Study Questions</vt:lpstr>
      <vt:lpstr>2 Kings 8 Teaching Points and Bible Study Questions</vt:lpstr>
      <vt:lpstr>2 Kings 9 Teaching Points and Bible Study Questions</vt:lpstr>
      <vt:lpstr>2 Kings 10 Teaching Points and Bible Study Questions</vt:lpstr>
      <vt:lpstr>2 Kings 11 Teaching Points and Bible Study Questions</vt:lpstr>
      <vt:lpstr>2 Kings 12 Teaching Points and Bible Study Questions</vt:lpstr>
      <vt:lpstr>2 Kings 13 Teaching Points and Bible Study Questions</vt:lpstr>
      <vt:lpstr>2 Kings 14 Teaching Points and Bible Study Questions</vt:lpstr>
      <vt:lpstr>2 Kings 15 Teaching Points and Bible Study Questions</vt:lpstr>
    </vt:vector>
  </TitlesOfParts>
  <Company/>
  <LinksUpToDate>false</LinksUpToDate>
  <CharactersWithSpaces>168743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2025-12-30T06:04:00Z</dcterms:created>
  <dcterms:modified xsi:type="dcterms:W3CDTF">2026-01-12T03:29:00Z</dcterms:modified>
</cp:coreProperties>
</file>